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F5D30" w14:textId="4D1DF7CA" w:rsidR="004E6BDA" w:rsidRDefault="008F2DA1" w:rsidP="004E6BDA">
      <w:pPr>
        <w:jc w:val="center"/>
        <w:rPr>
          <w:sz w:val="36"/>
          <w:szCs w:val="36"/>
        </w:rPr>
      </w:pPr>
      <w:r w:rsidRPr="008F2DA1">
        <w:rPr>
          <w:sz w:val="36"/>
          <w:szCs w:val="36"/>
        </w:rPr>
        <w:t xml:space="preserve">Antrag für </w:t>
      </w:r>
      <w:r>
        <w:rPr>
          <w:sz w:val="36"/>
          <w:szCs w:val="36"/>
        </w:rPr>
        <w:t>Finanzierungsbeiträge</w:t>
      </w:r>
      <w:r w:rsidR="00A71A86">
        <w:rPr>
          <w:sz w:val="36"/>
          <w:szCs w:val="36"/>
        </w:rPr>
        <w:t xml:space="preserve"> aus dem m</w:t>
      </w:r>
      <w:r w:rsidR="00A71A86" w:rsidRPr="008F2DA1">
        <w:rPr>
          <w:sz w:val="36"/>
          <w:szCs w:val="36"/>
        </w:rPr>
        <w:t>yclimate Klimafonds Davos</w:t>
      </w:r>
    </w:p>
    <w:p w14:paraId="516123AC" w14:textId="77777777" w:rsidR="008A333B" w:rsidRDefault="008A333B" w:rsidP="004E6BDA">
      <w:pPr>
        <w:jc w:val="center"/>
        <w:rPr>
          <w:sz w:val="36"/>
          <w:szCs w:val="36"/>
        </w:rPr>
      </w:pPr>
    </w:p>
    <w:p w14:paraId="602A3D1A" w14:textId="29F04621" w:rsidR="00A6176A" w:rsidRPr="00CF6A3A" w:rsidRDefault="005A41BF" w:rsidP="008A333B">
      <w:pPr>
        <w:pStyle w:val="berschrift1"/>
        <w:numPr>
          <w:ilvl w:val="0"/>
          <w:numId w:val="0"/>
        </w:numPr>
        <w:rPr>
          <w:sz w:val="28"/>
          <w:szCs w:val="28"/>
        </w:rPr>
      </w:pPr>
      <w:r w:rsidRPr="00CF6A3A">
        <w:rPr>
          <w:sz w:val="28"/>
          <w:szCs w:val="28"/>
        </w:rPr>
        <w:t xml:space="preserve">Vorgehen bei der </w:t>
      </w:r>
      <w:r w:rsidR="00A87046" w:rsidRPr="00CF6A3A">
        <w:rPr>
          <w:sz w:val="28"/>
          <w:szCs w:val="28"/>
        </w:rPr>
        <w:t>Einrechnung</w:t>
      </w:r>
      <w:r w:rsidR="00582169" w:rsidRPr="00CF6A3A">
        <w:rPr>
          <w:sz w:val="28"/>
          <w:szCs w:val="28"/>
        </w:rPr>
        <w:t xml:space="preserve"> </w:t>
      </w:r>
      <w:r w:rsidR="00945372" w:rsidRPr="00CF6A3A">
        <w:rPr>
          <w:sz w:val="28"/>
          <w:szCs w:val="28"/>
        </w:rPr>
        <w:t>von Förderanträgen</w:t>
      </w:r>
      <w:r w:rsidR="0070199E">
        <w:rPr>
          <w:sz w:val="28"/>
          <w:szCs w:val="28"/>
        </w:rPr>
        <w:t xml:space="preserve"> an den «myclimate Klimafonds Davos»</w:t>
      </w:r>
    </w:p>
    <w:p w14:paraId="05C32B42" w14:textId="2094BE86" w:rsidR="00945372" w:rsidRPr="00CF6A3A" w:rsidRDefault="00945372" w:rsidP="00E2524C">
      <w:pPr>
        <w:pStyle w:val="Listenabsatz"/>
        <w:ind w:left="0"/>
        <w:rPr>
          <w:sz w:val="20"/>
          <w:szCs w:val="20"/>
        </w:rPr>
      </w:pPr>
      <w:r w:rsidRPr="00CF6A3A">
        <w:rPr>
          <w:sz w:val="20"/>
          <w:szCs w:val="20"/>
        </w:rPr>
        <w:t xml:space="preserve">Bitte erfassen Sie unter </w:t>
      </w:r>
      <w:r w:rsidR="003A1AB9">
        <w:rPr>
          <w:i/>
          <w:iCs/>
          <w:sz w:val="20"/>
          <w:szCs w:val="20"/>
        </w:rPr>
        <w:t>Punkt 1</w:t>
      </w:r>
      <w:r w:rsidRPr="00CF6A3A">
        <w:rPr>
          <w:sz w:val="20"/>
          <w:szCs w:val="20"/>
        </w:rPr>
        <w:t xml:space="preserve"> die Angaben zum Antragssteller und zu den Projektverantwortlichen.</w:t>
      </w:r>
    </w:p>
    <w:p w14:paraId="3791D9F0" w14:textId="2D7B344F" w:rsidR="003A1AB9" w:rsidRDefault="003A1AB9" w:rsidP="00E2524C">
      <w:pPr>
        <w:rPr>
          <w:sz w:val="20"/>
          <w:szCs w:val="20"/>
        </w:rPr>
      </w:pPr>
      <w:r>
        <w:rPr>
          <w:sz w:val="20"/>
          <w:szCs w:val="20"/>
        </w:rPr>
        <w:t xml:space="preserve">Unter </w:t>
      </w:r>
      <w:r w:rsidRPr="003A1AB9">
        <w:rPr>
          <w:i/>
          <w:iCs/>
          <w:sz w:val="20"/>
          <w:szCs w:val="20"/>
        </w:rPr>
        <w:t>Punkt 2</w:t>
      </w:r>
      <w:r w:rsidR="00E2524C" w:rsidRPr="00CF6A3A">
        <w:rPr>
          <w:sz w:val="20"/>
          <w:szCs w:val="20"/>
        </w:rPr>
        <w:t xml:space="preserve"> bitten wir Sie</w:t>
      </w:r>
      <w:r w:rsidR="008428E5" w:rsidRPr="00CF6A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die Checkliste zu den </w:t>
      </w:r>
      <w:r w:rsidR="003F517E">
        <w:rPr>
          <w:sz w:val="20"/>
          <w:szCs w:val="20"/>
        </w:rPr>
        <w:t xml:space="preserve">Zulassungskriterien auszufüllen. </w:t>
      </w:r>
    </w:p>
    <w:p w14:paraId="3855D41F" w14:textId="5A27F63F" w:rsidR="00E2524C" w:rsidRPr="00CF6A3A" w:rsidRDefault="00AA114A" w:rsidP="00E2524C">
      <w:pPr>
        <w:rPr>
          <w:sz w:val="20"/>
          <w:szCs w:val="20"/>
        </w:rPr>
      </w:pPr>
      <w:r>
        <w:rPr>
          <w:sz w:val="20"/>
          <w:szCs w:val="20"/>
        </w:rPr>
        <w:t xml:space="preserve">Zudem sollten Sie </w:t>
      </w:r>
      <w:r w:rsidR="008428E5" w:rsidRPr="00CF6A3A">
        <w:rPr>
          <w:sz w:val="20"/>
          <w:szCs w:val="20"/>
        </w:rPr>
        <w:t xml:space="preserve">Ihr Projektvorhaben </w:t>
      </w:r>
      <w:r>
        <w:rPr>
          <w:sz w:val="20"/>
          <w:szCs w:val="20"/>
        </w:rPr>
        <w:t xml:space="preserve">unter </w:t>
      </w:r>
      <w:r w:rsidRPr="00AA114A">
        <w:rPr>
          <w:i/>
          <w:iCs/>
          <w:sz w:val="20"/>
          <w:szCs w:val="20"/>
        </w:rPr>
        <w:t>Punkt 3</w:t>
      </w:r>
      <w:r>
        <w:rPr>
          <w:sz w:val="20"/>
          <w:szCs w:val="20"/>
        </w:rPr>
        <w:t xml:space="preserve"> </w:t>
      </w:r>
      <w:r w:rsidR="008428E5" w:rsidRPr="00CF6A3A">
        <w:rPr>
          <w:sz w:val="20"/>
          <w:szCs w:val="20"/>
        </w:rPr>
        <w:t>genauer beschreiben.</w:t>
      </w:r>
      <w:r w:rsidR="00E2524C" w:rsidRPr="00CF6A3A">
        <w:rPr>
          <w:sz w:val="20"/>
          <w:szCs w:val="20"/>
        </w:rPr>
        <w:t xml:space="preserve"> </w:t>
      </w:r>
      <w:r w:rsidR="008428E5" w:rsidRPr="00CF6A3A">
        <w:rPr>
          <w:sz w:val="20"/>
          <w:szCs w:val="20"/>
        </w:rPr>
        <w:t>Diese «Projektskizze»</w:t>
      </w:r>
      <w:r w:rsidR="00E2524C" w:rsidRPr="00CF6A3A">
        <w:rPr>
          <w:sz w:val="20"/>
          <w:szCs w:val="20"/>
        </w:rPr>
        <w:t xml:space="preserve"> gibt Auskunft über die zeitliche Planung und das Design des Projekts und kann durch weitere Projektunterlagen ergänzt werden.</w:t>
      </w:r>
    </w:p>
    <w:p w14:paraId="4FB781E7" w14:textId="77777777" w:rsidR="00E2524C" w:rsidRDefault="00E2524C" w:rsidP="00E2524C"/>
    <w:p w14:paraId="35ABB0B6" w14:textId="77777777" w:rsidR="0010019C" w:rsidRPr="00CF6A3A" w:rsidRDefault="0010019C" w:rsidP="0010019C">
      <w:pPr>
        <w:pStyle w:val="berschrift1"/>
        <w:numPr>
          <w:ilvl w:val="0"/>
          <w:numId w:val="0"/>
        </w:numPr>
        <w:ind w:left="432" w:hanging="432"/>
        <w:rPr>
          <w:sz w:val="28"/>
          <w:szCs w:val="28"/>
        </w:rPr>
      </w:pPr>
      <w:r w:rsidRPr="00CF6A3A">
        <w:rPr>
          <w:sz w:val="28"/>
          <w:szCs w:val="28"/>
        </w:rPr>
        <w:t>Entscheid über Förderanträge</w:t>
      </w:r>
    </w:p>
    <w:p w14:paraId="16A6F91B" w14:textId="7F44D365" w:rsidR="0010019C" w:rsidRPr="00CF6A3A" w:rsidRDefault="0010019C" w:rsidP="0010019C">
      <w:pPr>
        <w:rPr>
          <w:sz w:val="20"/>
          <w:szCs w:val="20"/>
        </w:rPr>
      </w:pPr>
      <w:r w:rsidRPr="00CF6A3A">
        <w:rPr>
          <w:sz w:val="20"/>
          <w:szCs w:val="20"/>
        </w:rPr>
        <w:t>Bitte senden Sie uns den</w:t>
      </w:r>
      <w:r w:rsidR="00686288" w:rsidRPr="00CF6A3A">
        <w:rPr>
          <w:sz w:val="20"/>
          <w:szCs w:val="20"/>
        </w:rPr>
        <w:t xml:space="preserve"> vollständig ausgefüllten</w:t>
      </w:r>
      <w:r w:rsidRPr="00CF6A3A">
        <w:rPr>
          <w:sz w:val="20"/>
          <w:szCs w:val="20"/>
        </w:rPr>
        <w:t xml:space="preserve"> Förderantrag zur weiteren Beurteilung via E-Mail an </w:t>
      </w:r>
      <w:r w:rsidR="00FC66AF" w:rsidRPr="00FC66AF">
        <w:rPr>
          <w:sz w:val="20"/>
          <w:szCs w:val="20"/>
        </w:rPr>
        <w:t>klima@davos.ch</w:t>
      </w:r>
    </w:p>
    <w:p w14:paraId="44AECC96" w14:textId="0E63D202" w:rsidR="0010019C" w:rsidRPr="00CF6A3A" w:rsidRDefault="0010019C" w:rsidP="0010019C">
      <w:pPr>
        <w:rPr>
          <w:sz w:val="20"/>
          <w:szCs w:val="20"/>
        </w:rPr>
      </w:pPr>
      <w:r w:rsidRPr="00CF6A3A">
        <w:rPr>
          <w:sz w:val="20"/>
          <w:szCs w:val="20"/>
        </w:rPr>
        <w:t xml:space="preserve">Ihr Antrag wird nach einer ersten Prüfung dem Steuerungskomitee des «myclimate Klimafonds Davos» vorgestellt. Dieses Steuerungskomitee entscheidet </w:t>
      </w:r>
      <w:r w:rsidRPr="00CF6A3A">
        <w:rPr>
          <w:i/>
          <w:iCs/>
          <w:sz w:val="20"/>
          <w:szCs w:val="20"/>
        </w:rPr>
        <w:t>jährlich</w:t>
      </w:r>
      <w:r w:rsidRPr="00CF6A3A">
        <w:rPr>
          <w:sz w:val="20"/>
          <w:szCs w:val="20"/>
        </w:rPr>
        <w:t xml:space="preserve"> </w:t>
      </w:r>
      <w:r w:rsidR="00E06C5F">
        <w:rPr>
          <w:sz w:val="20"/>
          <w:szCs w:val="20"/>
        </w:rPr>
        <w:t xml:space="preserve">und gemäss </w:t>
      </w:r>
      <w:hyperlink r:id="rId11" w:history="1">
        <w:r w:rsidR="00E06C5F" w:rsidRPr="00281DE8">
          <w:rPr>
            <w:rStyle w:val="Hyperlink"/>
            <w:rFonts w:asciiTheme="minorHAnsi" w:hAnsiTheme="minorHAnsi"/>
            <w:sz w:val="20"/>
            <w:szCs w:val="20"/>
          </w:rPr>
          <w:t>Fondsreglement</w:t>
        </w:r>
      </w:hyperlink>
      <w:r w:rsidR="00E06C5F">
        <w:rPr>
          <w:sz w:val="20"/>
          <w:szCs w:val="20"/>
        </w:rPr>
        <w:t xml:space="preserve"> </w:t>
      </w:r>
      <w:r w:rsidRPr="00CF6A3A">
        <w:rPr>
          <w:sz w:val="20"/>
          <w:szCs w:val="20"/>
        </w:rPr>
        <w:t xml:space="preserve">über die Verteilung der Förderanträge. </w:t>
      </w:r>
    </w:p>
    <w:p w14:paraId="00EB658C" w14:textId="5DDC0AFA" w:rsidR="0010019C" w:rsidRPr="00CF6A3A" w:rsidRDefault="0010019C" w:rsidP="0010019C">
      <w:pPr>
        <w:rPr>
          <w:sz w:val="20"/>
          <w:szCs w:val="20"/>
        </w:rPr>
      </w:pPr>
      <w:r w:rsidRPr="00CF6A3A">
        <w:rPr>
          <w:sz w:val="20"/>
          <w:szCs w:val="20"/>
        </w:rPr>
        <w:t xml:space="preserve">Haben Sie Fragen zum «myclimate Klimafonds Davos» oder dem Förderantrag? Wir helfen Ihnen gerne weiter. Senden Sie uns eine E-Mail </w:t>
      </w:r>
      <w:r w:rsidR="00FC66AF">
        <w:rPr>
          <w:sz w:val="20"/>
          <w:szCs w:val="20"/>
        </w:rPr>
        <w:t>an die Adresse klima@davos.ch</w:t>
      </w:r>
    </w:p>
    <w:p w14:paraId="7C1F6EDA" w14:textId="77777777" w:rsidR="00361B32" w:rsidRPr="00945372" w:rsidRDefault="00361B32" w:rsidP="00945372"/>
    <w:p w14:paraId="130FAF5B" w14:textId="6E1933A9" w:rsidR="00DB0FE5" w:rsidRPr="003F517E" w:rsidRDefault="0067775F" w:rsidP="003F517E">
      <w:pPr>
        <w:pStyle w:val="SparteSubline"/>
        <w:numPr>
          <w:ilvl w:val="0"/>
          <w:numId w:val="28"/>
        </w:numPr>
        <w:ind w:left="0" w:firstLine="0"/>
        <w:rPr>
          <w:sz w:val="26"/>
          <w:szCs w:val="26"/>
          <w:u w:color="5BC5F2"/>
        </w:rPr>
      </w:pPr>
      <w:r w:rsidRPr="003F517E">
        <w:rPr>
          <w:sz w:val="26"/>
          <w:szCs w:val="26"/>
          <w:u w:color="5BC5F2"/>
        </w:rPr>
        <w:t>Kontaktdaten</w:t>
      </w:r>
    </w:p>
    <w:tbl>
      <w:tblPr>
        <w:tblStyle w:val="Tabellenraster"/>
        <w:tblpPr w:leftFromText="141" w:rightFromText="141" w:vertAnchor="text" w:horzAnchor="page" w:tblpX="1504" w:tblpY="124"/>
        <w:tblW w:w="9054" w:type="dxa"/>
        <w:tblLook w:val="0420" w:firstRow="1" w:lastRow="0" w:firstColumn="0" w:lastColumn="0" w:noHBand="0" w:noVBand="1"/>
      </w:tblPr>
      <w:tblGrid>
        <w:gridCol w:w="3397"/>
        <w:gridCol w:w="5657"/>
      </w:tblGrid>
      <w:tr w:rsidR="00B1683E" w:rsidRPr="005D18A3" w14:paraId="09802CA5" w14:textId="64C18B75" w:rsidTr="00813EA0">
        <w:trPr>
          <w:trHeight w:val="558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2E4E3626" w14:textId="7179A8D1" w:rsidR="00B1683E" w:rsidRPr="00BF504B" w:rsidRDefault="00B1683E" w:rsidP="00813EA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F504B">
              <w:rPr>
                <w:rFonts w:ascii="Arial" w:hAnsi="Arial" w:cs="Arial"/>
                <w:sz w:val="20"/>
                <w:szCs w:val="20"/>
              </w:rPr>
              <w:t>Firma</w:t>
            </w:r>
            <w:r w:rsidR="00FC7CF1" w:rsidRPr="00BF504B">
              <w:rPr>
                <w:rFonts w:ascii="Arial" w:hAnsi="Arial" w:cs="Arial"/>
                <w:sz w:val="20"/>
                <w:szCs w:val="20"/>
              </w:rPr>
              <w:t>/Organisation</w:t>
            </w:r>
          </w:p>
        </w:tc>
        <w:tc>
          <w:tcPr>
            <w:tcW w:w="5657" w:type="dxa"/>
            <w:shd w:val="clear" w:color="auto" w:fill="F2F2F2" w:themeFill="background1" w:themeFillShade="F2"/>
            <w:vAlign w:val="center"/>
          </w:tcPr>
          <w:p w14:paraId="700FFE30" w14:textId="12A4BD17" w:rsidR="00B1683E" w:rsidRPr="00833876" w:rsidRDefault="00B1683E" w:rsidP="00813EA0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683E" w:rsidRPr="005D18A3" w14:paraId="704F9C0C" w14:textId="3FD8E041" w:rsidTr="00813EA0">
        <w:trPr>
          <w:trHeight w:val="561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153D6B71" w14:textId="77777777" w:rsidR="00B1683E" w:rsidRPr="00BF504B" w:rsidRDefault="00B1683E" w:rsidP="00813EA0">
            <w:pPr>
              <w:rPr>
                <w:rFonts w:ascii="Arial" w:hAnsi="Arial" w:cs="Arial"/>
                <w:sz w:val="20"/>
                <w:szCs w:val="20"/>
              </w:rPr>
            </w:pPr>
            <w:r w:rsidRPr="00BF504B">
              <w:rPr>
                <w:rFonts w:ascii="Arial" w:hAnsi="Arial" w:cs="Arial"/>
                <w:sz w:val="20"/>
                <w:szCs w:val="20"/>
              </w:rPr>
              <w:t>Inhaber*in / Vertretungsberechtigte Person</w:t>
            </w:r>
          </w:p>
        </w:tc>
        <w:tc>
          <w:tcPr>
            <w:tcW w:w="5657" w:type="dxa"/>
            <w:shd w:val="clear" w:color="auto" w:fill="F2F2F2" w:themeFill="background1" w:themeFillShade="F2"/>
            <w:vAlign w:val="center"/>
          </w:tcPr>
          <w:p w14:paraId="7E1FFE7E" w14:textId="77777777" w:rsidR="00B1683E" w:rsidRPr="00833876" w:rsidRDefault="00B1683E" w:rsidP="00813E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683E" w:rsidRPr="005D18A3" w14:paraId="7AF95829" w14:textId="60C123ED" w:rsidTr="00813EA0">
        <w:trPr>
          <w:trHeight w:val="569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39227BEF" w14:textId="77777777" w:rsidR="00B1683E" w:rsidRPr="00BF504B" w:rsidRDefault="00B1683E" w:rsidP="00813EA0">
            <w:pPr>
              <w:rPr>
                <w:rFonts w:ascii="Arial" w:hAnsi="Arial" w:cs="Arial"/>
                <w:sz w:val="20"/>
                <w:szCs w:val="20"/>
              </w:rPr>
            </w:pPr>
            <w:r w:rsidRPr="00BF504B">
              <w:rPr>
                <w:rFonts w:ascii="Arial" w:hAnsi="Arial" w:cs="Arial"/>
                <w:sz w:val="20"/>
                <w:szCs w:val="20"/>
              </w:rPr>
              <w:t>Strasse / Hausnummer</w:t>
            </w:r>
          </w:p>
        </w:tc>
        <w:tc>
          <w:tcPr>
            <w:tcW w:w="5657" w:type="dxa"/>
            <w:shd w:val="clear" w:color="auto" w:fill="F2F2F2" w:themeFill="background1" w:themeFillShade="F2"/>
            <w:vAlign w:val="center"/>
          </w:tcPr>
          <w:p w14:paraId="6C8C1516" w14:textId="77777777" w:rsidR="00B1683E" w:rsidRPr="00833876" w:rsidRDefault="00B1683E" w:rsidP="00813E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683E" w:rsidRPr="005D18A3" w14:paraId="15242FB1" w14:textId="6DADC4B1" w:rsidTr="00813EA0">
        <w:trPr>
          <w:trHeight w:val="539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4AB82304" w14:textId="77777777" w:rsidR="00B1683E" w:rsidRPr="00BF504B" w:rsidRDefault="00B1683E" w:rsidP="00813EA0">
            <w:pPr>
              <w:rPr>
                <w:rFonts w:ascii="Arial" w:hAnsi="Arial" w:cs="Arial"/>
                <w:sz w:val="20"/>
                <w:szCs w:val="20"/>
              </w:rPr>
            </w:pPr>
            <w:r w:rsidRPr="00BF504B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5657" w:type="dxa"/>
            <w:shd w:val="clear" w:color="auto" w:fill="F2F2F2" w:themeFill="background1" w:themeFillShade="F2"/>
            <w:vAlign w:val="center"/>
          </w:tcPr>
          <w:p w14:paraId="3E5FA560" w14:textId="77777777" w:rsidR="00B1683E" w:rsidRPr="00833876" w:rsidRDefault="00B1683E" w:rsidP="00813E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683E" w:rsidRPr="005D18A3" w14:paraId="2B35E8E4" w14:textId="6849B8D4" w:rsidTr="00813EA0">
        <w:trPr>
          <w:trHeight w:val="571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2846479C" w14:textId="4FADD81E" w:rsidR="00B1683E" w:rsidRPr="00BF504B" w:rsidRDefault="00FC7CF1" w:rsidP="00813EA0">
            <w:pPr>
              <w:rPr>
                <w:rFonts w:ascii="Arial" w:hAnsi="Arial" w:cs="Arial"/>
                <w:sz w:val="20"/>
                <w:szCs w:val="20"/>
              </w:rPr>
            </w:pPr>
            <w:r w:rsidRPr="00BF504B">
              <w:rPr>
                <w:rFonts w:ascii="Arial" w:hAnsi="Arial" w:cs="Arial"/>
                <w:sz w:val="20"/>
                <w:szCs w:val="20"/>
              </w:rPr>
              <w:t>E-Mail</w:t>
            </w:r>
            <w:r w:rsidR="00B1683E" w:rsidRPr="00BF504B">
              <w:rPr>
                <w:rFonts w:ascii="Arial" w:hAnsi="Arial" w:cs="Arial"/>
                <w:sz w:val="20"/>
                <w:szCs w:val="20"/>
              </w:rPr>
              <w:t xml:space="preserve"> Adresse</w:t>
            </w:r>
          </w:p>
        </w:tc>
        <w:tc>
          <w:tcPr>
            <w:tcW w:w="5657" w:type="dxa"/>
            <w:shd w:val="clear" w:color="auto" w:fill="F2F2F2" w:themeFill="background1" w:themeFillShade="F2"/>
            <w:vAlign w:val="center"/>
          </w:tcPr>
          <w:p w14:paraId="6F448B28" w14:textId="77777777" w:rsidR="00B1683E" w:rsidRPr="00833876" w:rsidRDefault="00B1683E" w:rsidP="00813E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239667C" w14:textId="1C04C069" w:rsidR="0067775F" w:rsidRDefault="0067775F" w:rsidP="0067775F">
      <w:pPr>
        <w:pStyle w:val="berschrift1"/>
        <w:numPr>
          <w:ilvl w:val="0"/>
          <w:numId w:val="0"/>
        </w:numPr>
        <w:ind w:left="432"/>
      </w:pPr>
    </w:p>
    <w:p w14:paraId="7D563829" w14:textId="77777777" w:rsidR="00E65005" w:rsidRPr="00E65005" w:rsidRDefault="00E65005" w:rsidP="00E65005"/>
    <w:p w14:paraId="08B81D7E" w14:textId="77777777" w:rsidR="00A26373" w:rsidRPr="00A26373" w:rsidRDefault="00A26373" w:rsidP="00A26373"/>
    <w:p w14:paraId="52181C7C" w14:textId="445EFAD8" w:rsidR="00BF2525" w:rsidRDefault="00BF2525" w:rsidP="00A26373">
      <w:pPr>
        <w:pStyle w:val="SparteSubline"/>
        <w:numPr>
          <w:ilvl w:val="0"/>
          <w:numId w:val="28"/>
        </w:numPr>
        <w:ind w:left="0" w:firstLine="0"/>
        <w:rPr>
          <w:sz w:val="26"/>
          <w:szCs w:val="26"/>
          <w:u w:color="5BC5F2"/>
        </w:rPr>
      </w:pPr>
      <w:r w:rsidRPr="00E22C28">
        <w:rPr>
          <w:sz w:val="26"/>
          <w:szCs w:val="26"/>
          <w:u w:color="5BC5F2"/>
        </w:rPr>
        <w:lastRenderedPageBreak/>
        <w:t>Checkliste</w:t>
      </w:r>
      <w:r w:rsidR="00474460" w:rsidRPr="00E22C28">
        <w:rPr>
          <w:sz w:val="26"/>
          <w:szCs w:val="26"/>
          <w:u w:color="5BC5F2"/>
        </w:rPr>
        <w:t xml:space="preserve"> Zulassungskriterien</w:t>
      </w:r>
    </w:p>
    <w:p w14:paraId="0ACA1759" w14:textId="6EDAFE49" w:rsidR="00D34F8F" w:rsidRPr="00FD1069" w:rsidRDefault="00D34F8F" w:rsidP="00D34F8F">
      <w:pPr>
        <w:rPr>
          <w:i/>
          <w:iCs/>
          <w:u w:color="5BC5F2"/>
        </w:rPr>
      </w:pPr>
      <w:r w:rsidRPr="00FD1069">
        <w:rPr>
          <w:i/>
          <w:iCs/>
          <w:u w:color="5BC5F2"/>
        </w:rPr>
        <w:t xml:space="preserve">Diese Kriterien </w:t>
      </w:r>
      <w:r w:rsidR="00FC7CF1">
        <w:rPr>
          <w:i/>
          <w:iCs/>
          <w:u w:color="5BC5F2"/>
        </w:rPr>
        <w:t>können</w:t>
      </w:r>
      <w:r w:rsidR="00FD1069" w:rsidRPr="00FD1069">
        <w:rPr>
          <w:i/>
          <w:iCs/>
          <w:u w:color="5BC5F2"/>
        </w:rPr>
        <w:t xml:space="preserve"> nach den Bestimmungen des Steuerungskomitees entsprechend angepasst</w:t>
      </w:r>
      <w:r w:rsidR="00FC7CF1">
        <w:rPr>
          <w:i/>
          <w:iCs/>
          <w:u w:color="5BC5F2"/>
        </w:rPr>
        <w:t xml:space="preserve"> werden.</w:t>
      </w:r>
    </w:p>
    <w:tbl>
      <w:tblPr>
        <w:tblStyle w:val="TabelleHorizontale"/>
        <w:tblW w:w="9498" w:type="dxa"/>
        <w:tblLayout w:type="fixed"/>
        <w:tblLook w:val="04A0" w:firstRow="1" w:lastRow="0" w:firstColumn="1" w:lastColumn="0" w:noHBand="0" w:noVBand="1"/>
      </w:tblPr>
      <w:tblGrid>
        <w:gridCol w:w="6204"/>
        <w:gridCol w:w="1026"/>
        <w:gridCol w:w="2268"/>
      </w:tblGrid>
      <w:tr w:rsidR="00BF2525" w:rsidRPr="00855AA6" w14:paraId="05BF2B35" w14:textId="77777777" w:rsidTr="00332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</w:tcPr>
          <w:p w14:paraId="50D19F27" w14:textId="0721B0A7" w:rsidR="00BF2525" w:rsidRPr="007C15CC" w:rsidRDefault="00E22C28" w:rsidP="003326E7">
            <w:pPr>
              <w:pStyle w:val="Tabellen-Kopf"/>
            </w:pPr>
            <w:r>
              <w:t xml:space="preserve">Übergeordnete </w:t>
            </w:r>
            <w:r w:rsidR="00BF2525" w:rsidRPr="007C15CC">
              <w:t>Zulassungskriterien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4D386FE" w14:textId="77777777" w:rsidR="00BF2525" w:rsidRPr="007C15CC" w:rsidRDefault="00BF2525" w:rsidP="003326E7">
            <w:pPr>
              <w:pStyle w:val="Tabellen-Kopf"/>
              <w:ind w:firstLine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7C15CC">
              <w:rPr>
                <w:bCs/>
              </w:rPr>
              <w:t>Erfüllt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2" w:space="0" w:color="auto"/>
            </w:tcBorders>
          </w:tcPr>
          <w:p w14:paraId="11EE805D" w14:textId="77777777" w:rsidR="00BF2525" w:rsidRPr="007C15CC" w:rsidRDefault="00BF2525" w:rsidP="003326E7">
            <w:pPr>
              <w:pStyle w:val="Tabellen-Kopf"/>
              <w:ind w:firstLine="14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7C15CC">
              <w:rPr>
                <w:bCs/>
              </w:rPr>
              <w:t>Bemerkung</w:t>
            </w:r>
          </w:p>
        </w:tc>
      </w:tr>
      <w:tr w:rsidR="00BF2525" w:rsidRPr="00697BF8" w14:paraId="49093A83" w14:textId="77777777" w:rsidTr="004C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11E9454E" w14:textId="3F762420" w:rsidR="00BF2525" w:rsidRPr="007A2824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 xml:space="preserve">Das Projekt wird </w:t>
            </w:r>
            <w:r w:rsidR="00E22C28">
              <w:t>in der Gemeinde Davos umgesetzt</w:t>
            </w:r>
          </w:p>
        </w:tc>
        <w:sdt>
          <w:sdtPr>
            <w:id w:val="-1571723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3D148BE4" w14:textId="2DE7DE47" w:rsidR="00BF2525" w:rsidRPr="00150B2A" w:rsidRDefault="004C4ADF" w:rsidP="004C4ADF">
                <w:pPr>
                  <w:ind w:firstLine="17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58477967" w14:textId="3493E250" w:rsidR="00BF2525" w:rsidRPr="00150B2A" w:rsidRDefault="00BF2525" w:rsidP="003326E7">
            <w:pPr>
              <w:ind w:firstLine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697BF8" w14:paraId="46C2B722" w14:textId="77777777" w:rsidTr="004C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0216821E" w14:textId="2C6F4547" w:rsidR="00BF2525" w:rsidRPr="00697BF8" w:rsidRDefault="00D75B6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 xml:space="preserve">Das Vorhaben </w:t>
            </w:r>
            <w:r w:rsidR="00B46037">
              <w:t>deckt sich mit dem Fondszweck des „myclimate Klimafond Davos“. (</w:t>
            </w:r>
            <w:hyperlink r:id="rId12" w:history="1">
              <w:r w:rsidR="00C80997" w:rsidRPr="00A67BF6">
                <w:rPr>
                  <w:rStyle w:val="Hyperlink"/>
                  <w:rFonts w:asciiTheme="minorHAnsi" w:hAnsiTheme="minorHAnsi"/>
                </w:rPr>
                <w:t xml:space="preserve">Fondsreglement, Seite </w:t>
              </w:r>
              <w:r w:rsidR="00A67BF6" w:rsidRPr="00A67BF6">
                <w:rPr>
                  <w:rStyle w:val="Hyperlink"/>
                  <w:rFonts w:asciiTheme="minorHAnsi" w:hAnsiTheme="minorHAnsi"/>
                </w:rPr>
                <w:t>10</w:t>
              </w:r>
            </w:hyperlink>
            <w:r w:rsidR="00A67BF6">
              <w:t>)</w:t>
            </w:r>
          </w:p>
        </w:tc>
        <w:sdt>
          <w:sdtPr>
            <w:id w:val="-1618681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348A7A29" w14:textId="1697A895" w:rsidR="00BF2525" w:rsidRPr="00150B2A" w:rsidRDefault="004C4ADF" w:rsidP="004C4ADF">
                <w:pPr>
                  <w:ind w:firstLine="170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3F7D58C1" w14:textId="41ADD818" w:rsidR="00BF2525" w:rsidRPr="00150B2A" w:rsidRDefault="00BF2525" w:rsidP="003326E7">
            <w:pPr>
              <w:ind w:firstLine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697BF8" w14:paraId="7D120065" w14:textId="77777777" w:rsidTr="004C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36F87715" w14:textId="71114AF9" w:rsidR="00BF2525" w:rsidRPr="00697BF8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>Die Emissionsreduktion ist messbar</w:t>
            </w:r>
          </w:p>
        </w:tc>
        <w:sdt>
          <w:sdtPr>
            <w:id w:val="-93790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FD3166" w14:textId="0CB0DF26" w:rsidR="00BF2525" w:rsidRPr="00150B2A" w:rsidRDefault="004C4ADF" w:rsidP="004C4ADF">
                <w:pPr>
                  <w:ind w:firstLine="17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305D0EEA" w14:textId="4547F20B" w:rsidR="00BF2525" w:rsidRPr="00150B2A" w:rsidRDefault="00BF2525" w:rsidP="003326E7">
            <w:pPr>
              <w:ind w:firstLine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697BF8" w14:paraId="323942A5" w14:textId="77777777" w:rsidTr="004C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36A61748" w14:textId="43C17E26" w:rsidR="00BF2525" w:rsidRPr="00697BF8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>Das Projekt besteht nicht aus einer reinen Bildungs-, Marketing- oder Beratungsmassnahme</w:t>
            </w:r>
          </w:p>
        </w:tc>
        <w:sdt>
          <w:sdtPr>
            <w:id w:val="181328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CD7F0E9" w14:textId="5F3C6E1D" w:rsidR="00BF2525" w:rsidRPr="00150B2A" w:rsidRDefault="004C4ADF" w:rsidP="004C4ADF">
                <w:pPr>
                  <w:ind w:firstLine="170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2341E6A0" w14:textId="741D58AC" w:rsidR="00BF2525" w:rsidRPr="00150B2A" w:rsidRDefault="00BF2525" w:rsidP="003326E7">
            <w:pPr>
              <w:ind w:firstLine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697BF8" w14:paraId="47580242" w14:textId="77777777" w:rsidTr="004C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59BE8876" w14:textId="77777777" w:rsidR="00BF2525" w:rsidRPr="00697BF8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>Das Projekt ist noch nicht umgesetzt.</w:t>
            </w:r>
          </w:p>
        </w:tc>
        <w:sdt>
          <w:sdtPr>
            <w:id w:val="-2001181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D85EC82" w14:textId="1D4D44D5" w:rsidR="00BF2525" w:rsidRPr="00150B2A" w:rsidRDefault="004C4ADF" w:rsidP="004C4ADF">
                <w:pPr>
                  <w:ind w:firstLine="17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15CF28AC" w14:textId="24DFC608" w:rsidR="00BF2525" w:rsidRPr="00150B2A" w:rsidRDefault="00BF2525" w:rsidP="003326E7">
            <w:pPr>
              <w:ind w:firstLine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697BF8" w14:paraId="2C3B4003" w14:textId="77777777" w:rsidTr="004C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165B8B86" w14:textId="3254A83B" w:rsidR="00BF2525" w:rsidRPr="00697BF8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>Das Projekt braucht zusätzliche finanzielle Mittel zur Überwindung von Hemmnissen, welche die Umsetzung behindern (finanzielle, andere)</w:t>
            </w:r>
          </w:p>
        </w:tc>
        <w:sdt>
          <w:sdtPr>
            <w:id w:val="-130761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1045C96" w14:textId="2C5672B3" w:rsidR="00BF2525" w:rsidRPr="00150B2A" w:rsidRDefault="004C4ADF" w:rsidP="004C4ADF">
                <w:pPr>
                  <w:ind w:firstLine="170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150B2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2F60B638" w14:textId="37BCEB03" w:rsidR="00BF2525" w:rsidRPr="00150B2A" w:rsidRDefault="00BF2525" w:rsidP="003326E7">
            <w:pPr>
              <w:ind w:firstLine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F2525" w:rsidRPr="002837C0" w14:paraId="68080732" w14:textId="77777777" w:rsidTr="004C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7813795F" w14:textId="74C6B9A5" w:rsidR="00BF2525" w:rsidRPr="00697BF8" w:rsidRDefault="00BF2525" w:rsidP="00150B2A">
            <w:pPr>
              <w:pStyle w:val="Listenabsatz"/>
              <w:widowControl/>
              <w:numPr>
                <w:ilvl w:val="0"/>
                <w:numId w:val="31"/>
              </w:numPr>
              <w:spacing w:line="276" w:lineRule="auto"/>
            </w:pPr>
            <w:r>
              <w:t xml:space="preserve">Das Projekt trägt zur </w:t>
            </w:r>
            <w:r w:rsidR="00D75B65">
              <w:t xml:space="preserve">ökologischen </w:t>
            </w:r>
            <w:r>
              <w:t>nachhaltigen Entwicklung bei</w:t>
            </w:r>
          </w:p>
        </w:tc>
        <w:sdt>
          <w:sdtPr>
            <w:rPr>
              <w:rFonts w:cs="Arial"/>
              <w:color w:val="303030" w:themeColor="text1"/>
            </w:rPr>
            <w:id w:val="113214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E2419E4" w14:textId="4784CC55" w:rsidR="00BF2525" w:rsidRPr="00150B2A" w:rsidRDefault="004C4ADF" w:rsidP="004C4ADF">
                <w:pPr>
                  <w:spacing w:before="60" w:after="60" w:line="240" w:lineRule="atLeast"/>
                  <w:ind w:firstLine="17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  <w:color w:val="303030" w:themeColor="text1"/>
                    <w:lang w:val="de-CH"/>
                  </w:rPr>
                </w:pPr>
                <w:r w:rsidRPr="00150B2A">
                  <w:rPr>
                    <w:rFonts w:ascii="MS Gothic" w:eastAsia="MS Gothic" w:hAnsi="MS Gothic" w:cs="Arial" w:hint="eastAsia"/>
                    <w:color w:val="303030" w:themeColor="text1"/>
                    <w:lang w:val="de-CH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6A01F45A" w14:textId="65909E37" w:rsidR="00BF2525" w:rsidRPr="00150B2A" w:rsidRDefault="00BF2525" w:rsidP="003326E7">
            <w:pPr>
              <w:spacing w:before="60" w:after="60" w:line="240" w:lineRule="atLeast"/>
              <w:ind w:firstLine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303030" w:themeColor="text1"/>
                <w:sz w:val="16"/>
                <w:szCs w:val="16"/>
                <w:lang w:val="de-CH"/>
              </w:rPr>
            </w:pPr>
          </w:p>
        </w:tc>
      </w:tr>
      <w:tr w:rsidR="00D0496D" w:rsidRPr="002837C0" w14:paraId="5F2793AA" w14:textId="77777777" w:rsidTr="004C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auto"/>
            </w:tcBorders>
            <w:vAlign w:val="center"/>
          </w:tcPr>
          <w:p w14:paraId="25CFA38E" w14:textId="77777777" w:rsidR="00150B2A" w:rsidRDefault="00B22D70" w:rsidP="00150B2A">
            <w:pPr>
              <w:pStyle w:val="Listenabsatz"/>
              <w:numPr>
                <w:ilvl w:val="0"/>
                <w:numId w:val="31"/>
              </w:numPr>
              <w:spacing w:line="276" w:lineRule="auto"/>
            </w:pPr>
            <w:r>
              <w:t xml:space="preserve">Handelt es sich um eine Ökobilanz </w:t>
            </w:r>
            <w:r w:rsidR="00496A0A">
              <w:t xml:space="preserve">(Corporate Carbon Footprint) </w:t>
            </w:r>
            <w:r>
              <w:t>des Betriebes?</w:t>
            </w:r>
          </w:p>
          <w:p w14:paraId="57EC9692" w14:textId="2E845578" w:rsidR="00B22D70" w:rsidRPr="00150B2A" w:rsidRDefault="00B22D70" w:rsidP="00150B2A">
            <w:pPr>
              <w:pStyle w:val="Listenabsatz"/>
              <w:numPr>
                <w:ilvl w:val="0"/>
                <w:numId w:val="31"/>
              </w:numPr>
              <w:spacing w:line="276" w:lineRule="auto"/>
            </w:pPr>
            <w:r w:rsidRPr="00150B2A">
              <w:rPr>
                <w:sz w:val="18"/>
                <w:szCs w:val="18"/>
              </w:rPr>
              <w:t>(in dies</w:t>
            </w:r>
            <w:r w:rsidR="00E71F40" w:rsidRPr="00150B2A">
              <w:rPr>
                <w:sz w:val="18"/>
                <w:szCs w:val="18"/>
              </w:rPr>
              <w:t xml:space="preserve">em Fall müssen die anschliessenden Angaben zum </w:t>
            </w:r>
            <w:r w:rsidR="00006CE3" w:rsidRPr="00150B2A">
              <w:rPr>
                <w:sz w:val="18"/>
                <w:szCs w:val="18"/>
              </w:rPr>
              <w:t>Investitionsvorhaben</w:t>
            </w:r>
            <w:r w:rsidR="00E71F40" w:rsidRPr="00150B2A">
              <w:rPr>
                <w:sz w:val="18"/>
                <w:szCs w:val="18"/>
              </w:rPr>
              <w:t xml:space="preserve"> nicht </w:t>
            </w:r>
            <w:r w:rsidR="00006CE3" w:rsidRPr="00150B2A">
              <w:rPr>
                <w:sz w:val="18"/>
                <w:szCs w:val="18"/>
              </w:rPr>
              <w:t>ausgefüllt werden)</w:t>
            </w:r>
          </w:p>
        </w:tc>
        <w:sdt>
          <w:sdtPr>
            <w:rPr>
              <w:rFonts w:cs="Arial"/>
              <w:color w:val="303030" w:themeColor="text1"/>
            </w:rPr>
            <w:id w:val="-75714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594312" w14:textId="2112DC68" w:rsidR="00D0496D" w:rsidRPr="00150B2A" w:rsidRDefault="00150B2A" w:rsidP="004C4ADF">
                <w:pPr>
                  <w:spacing w:before="60" w:after="60" w:line="240" w:lineRule="atLeast"/>
                  <w:ind w:firstLine="170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  <w:color w:val="303030" w:themeColor="text1"/>
                  </w:rPr>
                </w:pPr>
                <w:r>
                  <w:rPr>
                    <w:rFonts w:ascii="MS Gothic" w:eastAsia="MS Gothic" w:hAnsi="MS Gothic" w:cs="Arial" w:hint="eastAsia"/>
                    <w:color w:val="303030" w:themeColor="text1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left w:val="single" w:sz="4" w:space="0" w:color="auto"/>
            </w:tcBorders>
          </w:tcPr>
          <w:p w14:paraId="3D6ECFD3" w14:textId="77777777" w:rsidR="00D0496D" w:rsidRPr="00150B2A" w:rsidRDefault="00D0496D" w:rsidP="003326E7">
            <w:pPr>
              <w:spacing w:before="60" w:after="60" w:line="240" w:lineRule="atLeast"/>
              <w:ind w:firstLine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i/>
                <w:color w:val="009FE3" w:themeColor="accent3"/>
                <w:sz w:val="16"/>
                <w:szCs w:val="16"/>
              </w:rPr>
            </w:pPr>
          </w:p>
        </w:tc>
      </w:tr>
    </w:tbl>
    <w:p w14:paraId="23F0B8AE" w14:textId="77777777" w:rsidR="00CF0857" w:rsidRPr="00CF0857" w:rsidRDefault="00CF0857" w:rsidP="00CF0857"/>
    <w:p w14:paraId="32C6B532" w14:textId="267F661F" w:rsidR="00DB0FE5" w:rsidRPr="00A26373" w:rsidRDefault="00DB0FE5" w:rsidP="00A26373">
      <w:pPr>
        <w:pStyle w:val="berschrift2"/>
        <w:numPr>
          <w:ilvl w:val="0"/>
          <w:numId w:val="28"/>
        </w:numPr>
        <w:ind w:left="0" w:firstLine="0"/>
        <w:rPr>
          <w:szCs w:val="26"/>
        </w:rPr>
      </w:pPr>
      <w:r w:rsidRPr="00A26373">
        <w:rPr>
          <w:szCs w:val="26"/>
        </w:rPr>
        <w:t>Angaben zum Investitionsvorhaben</w:t>
      </w:r>
    </w:p>
    <w:p w14:paraId="552BE98C" w14:textId="0D80B43F" w:rsidR="007333B2" w:rsidRPr="00F76C9D" w:rsidRDefault="00A53B51" w:rsidP="008F2DA1">
      <w:pPr>
        <w:rPr>
          <w:sz w:val="20"/>
          <w:szCs w:val="20"/>
        </w:rPr>
      </w:pPr>
      <w:r w:rsidRPr="00A53B51">
        <w:rPr>
          <w:sz w:val="20"/>
          <w:szCs w:val="20"/>
        </w:rPr>
        <w:t xml:space="preserve">Ich beantrage einen Finanzierungsbeitrag zur Umsetzung von ökologischen Nachhaltigkeitsmassnahmen im Rahmen des </w:t>
      </w:r>
      <w:r w:rsidR="00ED08AA">
        <w:rPr>
          <w:sz w:val="20"/>
          <w:szCs w:val="20"/>
        </w:rPr>
        <w:t>«</w:t>
      </w:r>
      <w:r w:rsidRPr="00A53B51">
        <w:rPr>
          <w:sz w:val="20"/>
          <w:szCs w:val="20"/>
        </w:rPr>
        <w:t>myclimate Klimafonds Davos</w:t>
      </w:r>
      <w:r w:rsidR="00ED08AA">
        <w:rPr>
          <w:sz w:val="20"/>
          <w:szCs w:val="20"/>
        </w:rPr>
        <w:t>»:</w:t>
      </w:r>
    </w:p>
    <w:tbl>
      <w:tblPr>
        <w:tblStyle w:val="Tabellenraster"/>
        <w:tblpPr w:leftFromText="141" w:rightFromText="141" w:vertAnchor="text" w:tblpY="1"/>
        <w:tblOverlap w:val="never"/>
        <w:tblW w:w="9108" w:type="dxa"/>
        <w:tblLayout w:type="fixed"/>
        <w:tblLook w:val="0420" w:firstRow="1" w:lastRow="0" w:firstColumn="0" w:lastColumn="0" w:noHBand="0" w:noVBand="1"/>
      </w:tblPr>
      <w:tblGrid>
        <w:gridCol w:w="483"/>
        <w:gridCol w:w="4322"/>
        <w:gridCol w:w="4303"/>
      </w:tblGrid>
      <w:tr w:rsidR="00F76C9D" w:rsidRPr="005D18A3" w14:paraId="2D2F0244" w14:textId="77777777" w:rsidTr="00E65005">
        <w:trPr>
          <w:trHeight w:val="827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2C601BF" w14:textId="77777777" w:rsidR="00F76C9D" w:rsidRPr="005D18A3" w:rsidRDefault="00F76C9D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3DAA78" w14:textId="77777777" w:rsidR="00F76C9D" w:rsidRPr="005D18A3" w:rsidRDefault="00F76C9D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5D18A3">
              <w:rPr>
                <w:rFonts w:ascii="Arial" w:hAnsi="Arial" w:cs="Arial"/>
                <w:sz w:val="24"/>
                <w:szCs w:val="24"/>
              </w:rPr>
              <w:t>Projekt</w:t>
            </w: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303" w:type="dxa"/>
            <w:tcBorders>
              <w:left w:val="single" w:sz="12" w:space="0" w:color="auto"/>
            </w:tcBorders>
          </w:tcPr>
          <w:p w14:paraId="45C18C45" w14:textId="5774A3CA" w:rsidR="007F45D6" w:rsidRPr="00A90CEA" w:rsidRDefault="007F45D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6C9D" w:rsidRPr="005D18A3" w14:paraId="15BA9995" w14:textId="77777777" w:rsidTr="00E65005">
        <w:trPr>
          <w:trHeight w:val="183"/>
        </w:trPr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76C450" w14:textId="77777777" w:rsidR="00F76C9D" w:rsidRPr="005D18A3" w:rsidRDefault="00F76C9D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563A8F" w14:textId="77777777" w:rsidR="00F76C9D" w:rsidRPr="005D18A3" w:rsidRDefault="00F76C9D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5D18A3">
              <w:rPr>
                <w:rFonts w:ascii="Arial" w:hAnsi="Arial" w:cs="Arial"/>
                <w:sz w:val="24"/>
                <w:szCs w:val="24"/>
              </w:rPr>
              <w:t>Ausgangslage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29113F6A" w14:textId="5B4DD496" w:rsidR="004430F6" w:rsidRPr="00A90CEA" w:rsidRDefault="004430F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6C9D" w:rsidRPr="005D18A3" w14:paraId="650C6DF2" w14:textId="77777777" w:rsidTr="00A71A86">
        <w:trPr>
          <w:trHeight w:val="1187"/>
        </w:trPr>
        <w:tc>
          <w:tcPr>
            <w:tcW w:w="48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A294F7" w14:textId="77777777" w:rsidR="00F76C9D" w:rsidRPr="005D18A3" w:rsidRDefault="00F76C9D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39852C" w14:textId="77777777" w:rsidR="00F76C9D" w:rsidRPr="005D18A3" w:rsidRDefault="00F76C9D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D18A3">
              <w:rPr>
                <w:rFonts w:ascii="Arial" w:hAnsi="Arial" w:cs="Arial"/>
                <w:i/>
                <w:iCs/>
                <w:sz w:val="16"/>
                <w:szCs w:val="16"/>
              </w:rPr>
              <w:t>Vorgeschichte des Projektes, Beschreibung des IST-Zustandes und die Problemstellung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13B6C0BA" w14:textId="77777777" w:rsidR="00F76C9D" w:rsidRPr="00A90CEA" w:rsidRDefault="00F76C9D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33876" w:rsidRPr="005D18A3" w14:paraId="46F96F75" w14:textId="77777777" w:rsidTr="00E65005">
        <w:trPr>
          <w:trHeight w:val="620"/>
        </w:trPr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8E90209" w14:textId="45411F4D" w:rsidR="00833876" w:rsidRDefault="00833876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FFF858" w14:textId="7B9A57C7" w:rsidR="00833876" w:rsidRPr="005D18A3" w:rsidRDefault="00833876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Projektziele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5FE74971" w14:textId="77777777" w:rsidR="00833876" w:rsidRPr="00A90CEA" w:rsidRDefault="0083387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33876" w:rsidRPr="005D18A3" w14:paraId="4103C7F2" w14:textId="77777777" w:rsidTr="00E65005">
        <w:trPr>
          <w:trHeight w:val="562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F65A7C1" w14:textId="77777777" w:rsidR="00833876" w:rsidRDefault="00833876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E185DC" w14:textId="2068C960" w:rsidR="00833876" w:rsidRDefault="00833876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833876">
              <w:rPr>
                <w:rFonts w:ascii="Arial" w:hAnsi="Arial" w:cs="Arial"/>
                <w:i/>
                <w:iCs/>
                <w:sz w:val="16"/>
                <w:szCs w:val="16"/>
              </w:rPr>
              <w:t>Was soll am Ende der Projektphase erreicht worden sein?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2BD90E3B" w14:textId="77777777" w:rsidR="00833876" w:rsidRPr="00A90CEA" w:rsidRDefault="0083387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33B2" w:rsidRPr="005D18A3" w14:paraId="7C517A86" w14:textId="77777777" w:rsidTr="00E65005">
        <w:trPr>
          <w:trHeight w:val="562"/>
        </w:trPr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E2B69B" w14:textId="26BB6B5E" w:rsidR="007333B2" w:rsidRPr="00A53B51" w:rsidRDefault="007333B2" w:rsidP="007F45D6">
            <w:pPr>
              <w:rPr>
                <w:rFonts w:ascii="Arial" w:hAnsi="Arial" w:cs="Arial"/>
                <w:sz w:val="24"/>
                <w:szCs w:val="24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t>4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34B3A1" w14:textId="5C723030" w:rsidR="007333B2" w:rsidRPr="007333B2" w:rsidRDefault="007333B2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Massnahmen</w:t>
            </w:r>
            <w:r w:rsidR="00FE2AB7">
              <w:rPr>
                <w:rFonts w:ascii="Arial" w:hAnsi="Arial" w:cs="Arial"/>
                <w:sz w:val="24"/>
                <w:szCs w:val="24"/>
              </w:rPr>
              <w:t>/Projektbeschreibung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67DBF4F6" w14:textId="77777777" w:rsidR="007333B2" w:rsidRPr="00A90CEA" w:rsidRDefault="007333B2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33B2" w:rsidRPr="005D18A3" w14:paraId="66956F88" w14:textId="77777777" w:rsidTr="00E65005">
        <w:trPr>
          <w:trHeight w:val="583"/>
        </w:trPr>
        <w:tc>
          <w:tcPr>
            <w:tcW w:w="48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FAC3EA" w14:textId="77777777" w:rsidR="007333B2" w:rsidRDefault="007333B2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3AA380" w14:textId="16971270" w:rsidR="007333B2" w:rsidRDefault="007333B2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833876">
              <w:rPr>
                <w:rFonts w:ascii="Arial" w:hAnsi="Arial" w:cs="Arial"/>
                <w:i/>
                <w:iCs/>
                <w:sz w:val="16"/>
                <w:szCs w:val="16"/>
              </w:rPr>
              <w:t>W</w:t>
            </w:r>
            <w:r w:rsidR="00833876">
              <w:rPr>
                <w:rFonts w:ascii="Arial" w:hAnsi="Arial" w:cs="Arial"/>
                <w:i/>
                <w:iCs/>
                <w:sz w:val="16"/>
                <w:szCs w:val="16"/>
              </w:rPr>
              <w:t>elches</w:t>
            </w:r>
            <w:r w:rsidRPr="0083387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sind die konkreten Massnahmen, die zum Erreichen der Projektziele umgesetzt werden sollen?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519F47E1" w14:textId="77777777" w:rsidR="007333B2" w:rsidRPr="00A90CEA" w:rsidRDefault="007333B2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0FBF" w:rsidRPr="005D18A3" w14:paraId="3611E248" w14:textId="77777777" w:rsidTr="00E65005">
        <w:trPr>
          <w:trHeight w:val="594"/>
        </w:trPr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272B652" w14:textId="5F6A15F7" w:rsid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C91BF0" w14:textId="23A95542" w:rsidR="00DB0FBF" w:rsidRP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Nutzen für Antragssteller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1F41B037" w14:textId="77777777" w:rsidR="00DB0FBF" w:rsidRPr="00A90CEA" w:rsidRDefault="00DB0FBF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0FBF" w:rsidRPr="005D18A3" w14:paraId="20ACB347" w14:textId="77777777" w:rsidTr="00E65005">
        <w:trPr>
          <w:trHeight w:val="501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722B5C0" w14:textId="77777777" w:rsid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A37F89" w14:textId="29B6CD09" w:rsidR="00DB0FBF" w:rsidRPr="00833876" w:rsidRDefault="00E25696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Wie passt das Projekt in die Strategie der ökologischen Nachhaltigkeit des Unternehmens?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50607D1D" w14:textId="77777777" w:rsidR="00DB0FBF" w:rsidRPr="00A90CEA" w:rsidRDefault="00DB0FBF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0FBF" w:rsidRPr="005D18A3" w14:paraId="67239DB3" w14:textId="77777777" w:rsidTr="00E65005">
        <w:trPr>
          <w:trHeight w:val="593"/>
        </w:trPr>
        <w:tc>
          <w:tcPr>
            <w:tcW w:w="4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E7CCB3" w14:textId="1C1B59B3" w:rsid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A4C5DE" w14:textId="64E4987A" w:rsidR="00DB0FBF" w:rsidRPr="00E25696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Einbindung in den Klimafonds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0747C37F" w14:textId="77777777" w:rsidR="00DB0FBF" w:rsidRPr="00A90CEA" w:rsidRDefault="00DB0FBF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0FBF" w:rsidRPr="005D18A3" w14:paraId="5378AE7C" w14:textId="77777777" w:rsidTr="00E65005">
        <w:trPr>
          <w:trHeight w:val="800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C65CF91" w14:textId="77777777" w:rsid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D8CAF6" w14:textId="60684B3D" w:rsidR="00DB0FBF" w:rsidRPr="00833876" w:rsidRDefault="00DB0FBF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333B2">
              <w:rPr>
                <w:rFonts w:ascii="Arial" w:hAnsi="Arial" w:cs="Arial"/>
                <w:i/>
                <w:iCs/>
                <w:sz w:val="16"/>
                <w:szCs w:val="16"/>
              </w:rPr>
              <w:t>Inwiefern tragen die geplanten Massnahmen zur übergeordneten ökologischen Nachhaltigkeit in Davos bei?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3FEF1EAD" w14:textId="77777777" w:rsidR="00DB0FBF" w:rsidRPr="00A90CEA" w:rsidRDefault="00DB0FBF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25696" w:rsidRPr="005D18A3" w14:paraId="69A5A627" w14:textId="77777777" w:rsidTr="00E65005">
        <w:trPr>
          <w:trHeight w:val="381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09C55C" w14:textId="77777777" w:rsidR="00E25696" w:rsidRDefault="00E25696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E51D2F" w14:textId="7967D338" w:rsidR="00E25696" w:rsidRPr="005D18A3" w:rsidRDefault="00E25696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25696">
              <w:rPr>
                <w:rFonts w:ascii="Arial" w:hAnsi="Arial" w:cs="Arial"/>
                <w:i/>
                <w:iCs/>
                <w:sz w:val="16"/>
                <w:szCs w:val="16"/>
              </w:rPr>
              <w:t>Wie wird mit den Risiken umgegangen?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189D67D9" w14:textId="77777777" w:rsidR="00E25696" w:rsidRPr="00A90CEA" w:rsidRDefault="00E2569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25696" w:rsidRPr="005D18A3" w14:paraId="14BF9EF8" w14:textId="77777777" w:rsidTr="00E65005">
        <w:trPr>
          <w:trHeight w:val="381"/>
        </w:trPr>
        <w:tc>
          <w:tcPr>
            <w:tcW w:w="4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A836336" w14:textId="793AE9B9" w:rsidR="00E25696" w:rsidRDefault="00E25696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821797" w14:textId="3D47A328" w:rsidR="00E25696" w:rsidRPr="005D18A3" w:rsidRDefault="00E25696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D18A3">
              <w:rPr>
                <w:rFonts w:ascii="Arial" w:hAnsi="Arial" w:cs="Arial"/>
                <w:sz w:val="24"/>
                <w:szCs w:val="24"/>
              </w:rPr>
              <w:t>Meilensteine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22CFB0D5" w14:textId="77777777" w:rsidR="00E25696" w:rsidRPr="00A90CEA" w:rsidRDefault="00E2569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25696" w:rsidRPr="005D18A3" w14:paraId="0526ECD4" w14:textId="77777777" w:rsidTr="00E65005">
        <w:trPr>
          <w:trHeight w:val="381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6423D6E" w14:textId="77777777" w:rsidR="00E25696" w:rsidRDefault="00E25696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3B5452" w14:textId="63E27705" w:rsidR="00E25696" w:rsidRPr="005D18A3" w:rsidRDefault="00E25696" w:rsidP="007F45D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D18A3">
              <w:rPr>
                <w:rFonts w:ascii="Arial" w:hAnsi="Arial" w:cs="Arial"/>
                <w:i/>
                <w:iCs/>
                <w:sz w:val="16"/>
                <w:szCs w:val="16"/>
              </w:rPr>
              <w:t>Eckpunkte des Projektes und Grobterminplan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2D1E7979" w14:textId="77777777" w:rsidR="00E25696" w:rsidRPr="00A90CEA" w:rsidRDefault="00E25696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176A" w:rsidRPr="005D18A3" w14:paraId="28F7BFE2" w14:textId="77777777" w:rsidTr="00E65005">
        <w:trPr>
          <w:trHeight w:val="318"/>
        </w:trPr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13CD6BC" w14:textId="6FCFDC09" w:rsidR="00A6176A" w:rsidRPr="005D18A3" w:rsidRDefault="008B003B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ECB562" w14:textId="5A26A833" w:rsidR="00A6176A" w:rsidRPr="005D18A3" w:rsidRDefault="00A6176A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5D18A3">
              <w:rPr>
                <w:rFonts w:ascii="Arial" w:hAnsi="Arial" w:cs="Arial"/>
                <w:sz w:val="24"/>
                <w:szCs w:val="24"/>
              </w:rPr>
              <w:t>Termine</w:t>
            </w:r>
          </w:p>
        </w:tc>
        <w:tc>
          <w:tcPr>
            <w:tcW w:w="4303" w:type="dxa"/>
            <w:vMerge w:val="restart"/>
            <w:tcBorders>
              <w:left w:val="single" w:sz="12" w:space="0" w:color="auto"/>
            </w:tcBorders>
          </w:tcPr>
          <w:p w14:paraId="2CF75EAC" w14:textId="77777777" w:rsidR="00A6176A" w:rsidRPr="00A90CEA" w:rsidRDefault="00A6176A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176A" w:rsidRPr="005D18A3" w14:paraId="35F533F6" w14:textId="77777777" w:rsidTr="00E65005">
        <w:trPr>
          <w:trHeight w:val="318"/>
        </w:trPr>
        <w:tc>
          <w:tcPr>
            <w:tcW w:w="4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20678B" w14:textId="77777777" w:rsidR="00A6176A" w:rsidRDefault="00A6176A" w:rsidP="007F45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310148" w14:textId="5971439D" w:rsidR="00A6176A" w:rsidRPr="005D18A3" w:rsidRDefault="00A6176A" w:rsidP="007F45D6">
            <w:pPr>
              <w:rPr>
                <w:rFonts w:ascii="Arial" w:hAnsi="Arial" w:cs="Arial"/>
                <w:sz w:val="24"/>
                <w:szCs w:val="24"/>
              </w:rPr>
            </w:pPr>
            <w:r w:rsidRPr="005D18A3">
              <w:rPr>
                <w:rFonts w:ascii="Arial" w:hAnsi="Arial" w:cs="Arial"/>
                <w:i/>
                <w:iCs/>
                <w:sz w:val="16"/>
                <w:szCs w:val="16"/>
              </w:rPr>
              <w:t>Welche wichtigen Termine gibt es einzuhalten?</w:t>
            </w:r>
          </w:p>
        </w:tc>
        <w:tc>
          <w:tcPr>
            <w:tcW w:w="4303" w:type="dxa"/>
            <w:vMerge/>
            <w:tcBorders>
              <w:left w:val="single" w:sz="12" w:space="0" w:color="auto"/>
            </w:tcBorders>
          </w:tcPr>
          <w:p w14:paraId="1A0B136E" w14:textId="77777777" w:rsidR="00A6176A" w:rsidRPr="00A90CEA" w:rsidRDefault="00A6176A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AB7" w:rsidRPr="005D18A3" w14:paraId="454043E0" w14:textId="77777777" w:rsidTr="00E65005">
        <w:trPr>
          <w:trHeight w:val="626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388FAF2" w14:textId="18901B0F" w:rsidR="00F76C9D" w:rsidRDefault="008B003B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0FF871" w14:textId="0A7E37C5" w:rsidR="00F76C9D" w:rsidRPr="005D18A3" w:rsidRDefault="00ED6355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Investitionskosten</w:t>
            </w:r>
            <w:r w:rsidR="00813EA0">
              <w:rPr>
                <w:rFonts w:ascii="Arial" w:hAnsi="Arial" w:cs="Arial"/>
                <w:sz w:val="24"/>
                <w:szCs w:val="24"/>
              </w:rPr>
              <w:t xml:space="preserve"> Total</w:t>
            </w:r>
            <w:r w:rsidR="00D22483">
              <w:rPr>
                <w:rFonts w:ascii="Arial" w:hAnsi="Arial" w:cs="Arial"/>
                <w:sz w:val="24"/>
                <w:szCs w:val="24"/>
              </w:rPr>
              <w:t xml:space="preserve"> in CHF</w:t>
            </w:r>
          </w:p>
        </w:tc>
        <w:tc>
          <w:tcPr>
            <w:tcW w:w="4303" w:type="dxa"/>
            <w:tcBorders>
              <w:left w:val="single" w:sz="12" w:space="0" w:color="auto"/>
            </w:tcBorders>
          </w:tcPr>
          <w:p w14:paraId="74BB01C8" w14:textId="77777777" w:rsidR="00F76C9D" w:rsidRPr="00A90CEA" w:rsidRDefault="00F76C9D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74C0" w:rsidRPr="005D18A3" w14:paraId="2DF94089" w14:textId="77777777" w:rsidTr="00E65005">
        <w:trPr>
          <w:trHeight w:val="634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31648AF" w14:textId="47899040" w:rsidR="005074C0" w:rsidRDefault="005074C0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EF23D1" w14:textId="79238D44" w:rsidR="005074C0" w:rsidRDefault="00D22483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be</w:t>
            </w:r>
            <w:r w:rsidR="00813EA0">
              <w:rPr>
                <w:rFonts w:ascii="Arial" w:hAnsi="Arial" w:cs="Arial"/>
                <w:sz w:val="24"/>
                <w:szCs w:val="24"/>
              </w:rPr>
              <w:t>antragter</w:t>
            </w:r>
            <w:r>
              <w:rPr>
                <w:rFonts w:ascii="Arial" w:hAnsi="Arial" w:cs="Arial"/>
                <w:sz w:val="24"/>
                <w:szCs w:val="24"/>
              </w:rPr>
              <w:t xml:space="preserve"> Förderbeitrag in CHF</w:t>
            </w:r>
          </w:p>
        </w:tc>
        <w:tc>
          <w:tcPr>
            <w:tcW w:w="4303" w:type="dxa"/>
            <w:tcBorders>
              <w:left w:val="single" w:sz="12" w:space="0" w:color="auto"/>
            </w:tcBorders>
          </w:tcPr>
          <w:p w14:paraId="593DABEB" w14:textId="77777777" w:rsidR="005074C0" w:rsidRPr="00A90CEA" w:rsidRDefault="005074C0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0FBF" w:rsidRPr="005D18A3" w14:paraId="1D3045EA" w14:textId="77777777" w:rsidTr="00E65005">
        <w:trPr>
          <w:trHeight w:val="1134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A01C8F" w14:textId="7151714D" w:rsidR="00DB0FBF" w:rsidRDefault="008B003B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7F45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7479B5" w14:textId="6AF30A1A" w:rsidR="00DB0FBF" w:rsidRDefault="00DB0FBF" w:rsidP="007F45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Projektverantwortliche Person</w:t>
            </w:r>
            <w:r w:rsidR="008F0BFD">
              <w:rPr>
                <w:rFonts w:ascii="Arial" w:hAnsi="Arial" w:cs="Arial"/>
                <w:sz w:val="24"/>
                <w:szCs w:val="24"/>
              </w:rPr>
              <w:t>, Datum und Unterschrift</w:t>
            </w:r>
          </w:p>
        </w:tc>
        <w:tc>
          <w:tcPr>
            <w:tcW w:w="4303" w:type="dxa"/>
            <w:tcBorders>
              <w:left w:val="single" w:sz="12" w:space="0" w:color="auto"/>
            </w:tcBorders>
          </w:tcPr>
          <w:p w14:paraId="286DF3D7" w14:textId="77777777" w:rsidR="00DB0FBF" w:rsidRPr="00A90CEA" w:rsidRDefault="00DB0FBF" w:rsidP="007F45D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A33B54B" w14:textId="77777777" w:rsidR="00E65005" w:rsidRDefault="00E65005" w:rsidP="008F2DA1"/>
    <w:p w14:paraId="3944B5F1" w14:textId="210B4670" w:rsidR="00E65005" w:rsidRDefault="00AC4951" w:rsidP="008F2DA1">
      <w:r w:rsidRPr="00E65005">
        <w:t xml:space="preserve">Das Steuerungskomitee des «myclimate Klimafonds Davos» bedankt sich </w:t>
      </w:r>
      <w:r w:rsidR="00E65005" w:rsidRPr="00E65005">
        <w:t xml:space="preserve">bei Ihnen für Ihren Projektantrag und </w:t>
      </w:r>
      <w:r w:rsidR="001357E2">
        <w:t xml:space="preserve">Ihr </w:t>
      </w:r>
      <w:r w:rsidR="00E65005" w:rsidRPr="00E65005">
        <w:t>Engagement. Wir bemühen uns um eine zeitnahe Rückmeldung.</w:t>
      </w:r>
    </w:p>
    <w:p w14:paraId="0760DD01" w14:textId="3B2636D4" w:rsidR="00B74185" w:rsidRDefault="00B74185" w:rsidP="008F2DA1">
      <w:r>
        <w:t>Mit freundlichen Grüsse</w:t>
      </w:r>
      <w:r w:rsidR="001D2778">
        <w:t>n</w:t>
      </w:r>
      <w:r>
        <w:t>,</w:t>
      </w:r>
    </w:p>
    <w:p w14:paraId="1B5150F9" w14:textId="3A4CF2A1" w:rsidR="00B74185" w:rsidRDefault="00B74185" w:rsidP="008F2DA1">
      <w:r>
        <w:t>Das Steuerungskomitee</w:t>
      </w:r>
    </w:p>
    <w:p w14:paraId="3504D7E4" w14:textId="0C202A25" w:rsidR="00B74185" w:rsidRPr="00B74185" w:rsidRDefault="00B74185" w:rsidP="00B74185">
      <w:pPr>
        <w:pStyle w:val="Listenabsatz"/>
        <w:numPr>
          <w:ilvl w:val="0"/>
          <w:numId w:val="32"/>
        </w:numPr>
      </w:pPr>
      <w:r w:rsidRPr="00B74185">
        <w:t>Reto Branschi, CEO/Direktor Destinationsorganisation</w:t>
      </w:r>
      <w:r>
        <w:t xml:space="preserve"> Davos</w:t>
      </w:r>
    </w:p>
    <w:p w14:paraId="3A0F7361" w14:textId="1EF770C7" w:rsidR="00B74185" w:rsidRDefault="00B74185" w:rsidP="00B74185">
      <w:pPr>
        <w:pStyle w:val="Listenabsatz"/>
        <w:numPr>
          <w:ilvl w:val="0"/>
          <w:numId w:val="32"/>
        </w:numPr>
      </w:pPr>
      <w:r>
        <w:t>Philipp Wilhelm, Landammann Davos</w:t>
      </w:r>
    </w:p>
    <w:p w14:paraId="5B92A2B0" w14:textId="0512947B" w:rsidR="00B74185" w:rsidRDefault="00B74185" w:rsidP="00B74185">
      <w:pPr>
        <w:pStyle w:val="Listenabsatz"/>
        <w:numPr>
          <w:ilvl w:val="0"/>
          <w:numId w:val="32"/>
        </w:numPr>
      </w:pPr>
      <w:r>
        <w:t>Stephen Ne</w:t>
      </w:r>
      <w:r w:rsidR="00813EA0">
        <w:t>ff</w:t>
      </w:r>
      <w:r>
        <w:t>, CEO Stiftung myclimate</w:t>
      </w:r>
    </w:p>
    <w:p w14:paraId="2F3B5F27" w14:textId="2CB18F5B" w:rsidR="00E65005" w:rsidRPr="00E65005" w:rsidRDefault="00E65005" w:rsidP="008F2DA1"/>
    <w:sectPr w:rsidR="00E65005" w:rsidRPr="00E65005" w:rsidSect="00E21573">
      <w:headerReference w:type="default" r:id="rId13"/>
      <w:footerReference w:type="default" r:id="rId14"/>
      <w:pgSz w:w="11900" w:h="16840"/>
      <w:pgMar w:top="2268" w:right="1418" w:bottom="1418" w:left="1418" w:header="567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C11B9" w14:textId="77777777" w:rsidR="002830DA" w:rsidRDefault="002830DA">
      <w:pPr>
        <w:spacing w:line="240" w:lineRule="auto"/>
      </w:pPr>
      <w:r>
        <w:separator/>
      </w:r>
    </w:p>
  </w:endnote>
  <w:endnote w:type="continuationSeparator" w:id="0">
    <w:p w14:paraId="75F8CDFE" w14:textId="77777777" w:rsidR="002830DA" w:rsidRDefault="002830DA">
      <w:pPr>
        <w:spacing w:line="240" w:lineRule="auto"/>
      </w:pPr>
      <w:r>
        <w:continuationSeparator/>
      </w:r>
    </w:p>
  </w:endnote>
  <w:endnote w:type="continuationNotice" w:id="1">
    <w:p w14:paraId="6FBB4DB8" w14:textId="77777777" w:rsidR="000951BB" w:rsidRDefault="000951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">
    <w:panose1 w:val="020B0604020202030204"/>
    <w:charset w:val="00"/>
    <w:family w:val="swiss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85386" w14:textId="381DF3EE" w:rsidR="00473BAC" w:rsidRDefault="00EB7FB6" w:rsidP="00F0686E">
    <w:pPr>
      <w:pStyle w:val="Fusszeile"/>
    </w:pPr>
    <w:r>
      <w:t>V1.0,</w:t>
    </w:r>
    <w:r w:rsidR="00C94468">
      <w:t xml:space="preserve"> 24.5.22,</w:t>
    </w:r>
    <w:r>
      <w:t xml:space="preserve"> </w:t>
    </w:r>
    <w:r w:rsidR="00D04085">
      <w:t xml:space="preserve">Förderantrag </w:t>
    </w:r>
    <w:r w:rsidR="0067775F">
      <w:t>«</w:t>
    </w:r>
    <w:r w:rsidR="008F2DA1">
      <w:t>myclimate Klimafonds Davos</w:t>
    </w:r>
    <w:r w:rsidR="0067775F">
      <w:t>»</w:t>
    </w:r>
    <w:r w:rsidR="00EE608C" w:rsidRPr="00FC4A69">
      <w:tab/>
    </w:r>
    <w:r w:rsidR="00EE608C" w:rsidRPr="00FC4A69">
      <w:fldChar w:fldCharType="begin"/>
    </w:r>
    <w:r w:rsidR="00EE608C" w:rsidRPr="00FC4A69">
      <w:instrText xml:space="preserve"> </w:instrText>
    </w:r>
    <w:r w:rsidR="009152D3" w:rsidRPr="00FC4A69">
      <w:instrText>PAGE</w:instrText>
    </w:r>
    <w:r w:rsidR="00EE608C" w:rsidRPr="00FC4A69">
      <w:instrText xml:space="preserve"> </w:instrText>
    </w:r>
    <w:r w:rsidR="00EE608C" w:rsidRPr="00FC4A69">
      <w:fldChar w:fldCharType="separate"/>
    </w:r>
    <w:r w:rsidR="0089515B">
      <w:rPr>
        <w:noProof/>
      </w:rPr>
      <w:t>1</w:t>
    </w:r>
    <w:r w:rsidR="00EE608C" w:rsidRPr="00FC4A69">
      <w:fldChar w:fldCharType="end"/>
    </w:r>
    <w:r w:rsidR="00F068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BAA7" w14:textId="77777777" w:rsidR="002830DA" w:rsidRDefault="002830DA">
      <w:pPr>
        <w:spacing w:line="240" w:lineRule="auto"/>
      </w:pPr>
      <w:r>
        <w:separator/>
      </w:r>
    </w:p>
  </w:footnote>
  <w:footnote w:type="continuationSeparator" w:id="0">
    <w:p w14:paraId="162F026D" w14:textId="77777777" w:rsidR="002830DA" w:rsidRDefault="002830DA">
      <w:pPr>
        <w:spacing w:line="240" w:lineRule="auto"/>
      </w:pPr>
      <w:r>
        <w:continuationSeparator/>
      </w:r>
    </w:p>
  </w:footnote>
  <w:footnote w:type="continuationNotice" w:id="1">
    <w:p w14:paraId="6262D99A" w14:textId="77777777" w:rsidR="000951BB" w:rsidRDefault="000951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78D35" w14:textId="669635D7" w:rsidR="00EE608C" w:rsidRDefault="00556884" w:rsidP="00077C5C">
    <w:pPr>
      <w:tabs>
        <w:tab w:val="left" w:pos="5490"/>
      </w:tabs>
    </w:pPr>
    <w:r w:rsidRPr="00556884">
      <w:rPr>
        <w:noProof/>
      </w:rPr>
      <w:drawing>
        <wp:anchor distT="0" distB="0" distL="114300" distR="114300" simplePos="0" relativeHeight="251658241" behindDoc="0" locked="0" layoutInCell="1" allowOverlap="1" wp14:anchorId="5C6E375A" wp14:editId="4346D418">
          <wp:simplePos x="0" y="0"/>
          <wp:positionH relativeFrom="column">
            <wp:posOffset>1680845</wp:posOffset>
          </wp:positionH>
          <wp:positionV relativeFrom="paragraph">
            <wp:posOffset>68580</wp:posOffset>
          </wp:positionV>
          <wp:extent cx="2447916" cy="590550"/>
          <wp:effectExtent l="0" t="0" r="0" b="0"/>
          <wp:wrapNone/>
          <wp:docPr id="4" name="Grafik 3">
            <a:extLst xmlns:a="http://schemas.openxmlformats.org/drawingml/2006/main">
              <a:ext uri="{FF2B5EF4-FFF2-40B4-BE49-F238E27FC236}">
                <a16:creationId xmlns:a16="http://schemas.microsoft.com/office/drawing/2014/main" id="{FB73B5E6-1B4C-4E68-96AB-4031875208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FB73B5E6-1B4C-4E68-96AB-4031875208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916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08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4AB7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7CB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C46F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12E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625B0"/>
    <w:lvl w:ilvl="0">
      <w:start w:val="1"/>
      <w:numFmt w:val="bullet"/>
      <w:pStyle w:val="Aufzhlungszeichen5"/>
      <w:lvlText w:val="–"/>
      <w:lvlJc w:val="left"/>
      <w:pPr>
        <w:tabs>
          <w:tab w:val="num" w:pos="1492"/>
        </w:tabs>
        <w:ind w:left="1492" w:hanging="360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1922929C"/>
    <w:lvl w:ilvl="0">
      <w:start w:val="1"/>
      <w:numFmt w:val="bullet"/>
      <w:pStyle w:val="Aufzhlungszeichen4"/>
      <w:lvlText w:val="–"/>
      <w:lvlJc w:val="left"/>
      <w:pPr>
        <w:tabs>
          <w:tab w:val="num" w:pos="1209"/>
        </w:tabs>
        <w:ind w:left="1209" w:hanging="360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FC5014A8"/>
    <w:lvl w:ilvl="0">
      <w:start w:val="1"/>
      <w:numFmt w:val="bullet"/>
      <w:pStyle w:val="Aufzhlungszeichen3"/>
      <w:lvlText w:val="–"/>
      <w:lvlJc w:val="left"/>
      <w:pPr>
        <w:tabs>
          <w:tab w:val="num" w:pos="926"/>
        </w:tabs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FE5834E4"/>
    <w:lvl w:ilvl="0">
      <w:start w:val="1"/>
      <w:numFmt w:val="bullet"/>
      <w:pStyle w:val="Aufzhlungszeichen2"/>
      <w:lvlText w:val="–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DF7E8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92ED44"/>
    <w:lvl w:ilvl="0">
      <w:start w:val="1"/>
      <w:numFmt w:val="bullet"/>
      <w:pStyle w:val="Aufzhlungszeichen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0" w15:restartNumberingAfterBreak="0">
    <w:nsid w:val="00000001"/>
    <w:multiLevelType w:val="multilevel"/>
    <w:tmpl w:val="0AD4EAA4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A840C0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3F4099"/>
    <w:multiLevelType w:val="multilevel"/>
    <w:tmpl w:val="46E05E8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A5A1B6B"/>
    <w:multiLevelType w:val="hybridMultilevel"/>
    <w:tmpl w:val="E63C246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B34A2E"/>
    <w:multiLevelType w:val="hybridMultilevel"/>
    <w:tmpl w:val="325EB03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41942"/>
    <w:multiLevelType w:val="hybridMultilevel"/>
    <w:tmpl w:val="0FE2A3BC"/>
    <w:lvl w:ilvl="0" w:tplc="F2FEB7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41D59"/>
    <w:multiLevelType w:val="hybridMultilevel"/>
    <w:tmpl w:val="E5E87530"/>
    <w:lvl w:ilvl="0" w:tplc="4F76F6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F38AA"/>
    <w:multiLevelType w:val="hybridMultilevel"/>
    <w:tmpl w:val="BEA095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0C63"/>
    <w:multiLevelType w:val="hybridMultilevel"/>
    <w:tmpl w:val="E8F48D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8056A"/>
    <w:multiLevelType w:val="multilevel"/>
    <w:tmpl w:val="9BBC20E6"/>
    <w:lvl w:ilvl="0">
      <w:start w:val="1"/>
      <w:numFmt w:val="decimal"/>
      <w:pStyle w:val="BeschriftungTabelle"/>
      <w:suff w:val="space"/>
      <w:lvlText w:val="Tab. %1: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3A313FA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A026A5C"/>
    <w:multiLevelType w:val="hybridMultilevel"/>
    <w:tmpl w:val="1D58154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94325D"/>
    <w:multiLevelType w:val="hybridMultilevel"/>
    <w:tmpl w:val="77E05ED4"/>
    <w:lvl w:ilvl="0" w:tplc="FFFFFFFF">
      <w:start w:val="1"/>
      <w:numFmt w:val="bullet"/>
      <w:lvlText w:val="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87744"/>
    <w:multiLevelType w:val="multilevel"/>
    <w:tmpl w:val="076046B6"/>
    <w:lvl w:ilvl="0">
      <w:start w:val="1"/>
      <w:numFmt w:val="decimal"/>
      <w:pStyle w:val="BeschrifungAbbildung"/>
      <w:suff w:val="space"/>
      <w:lvlText w:val="Abb. %1: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DF3E4A"/>
    <w:multiLevelType w:val="hybridMultilevel"/>
    <w:tmpl w:val="BE00BCD0"/>
    <w:lvl w:ilvl="0" w:tplc="915884A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56" w:hanging="360"/>
      </w:pPr>
    </w:lvl>
    <w:lvl w:ilvl="2" w:tplc="0807001B" w:tentative="1">
      <w:start w:val="1"/>
      <w:numFmt w:val="lowerRoman"/>
      <w:lvlText w:val="%3."/>
      <w:lvlJc w:val="right"/>
      <w:pPr>
        <w:ind w:left="2376" w:hanging="180"/>
      </w:pPr>
    </w:lvl>
    <w:lvl w:ilvl="3" w:tplc="0807000F" w:tentative="1">
      <w:start w:val="1"/>
      <w:numFmt w:val="decimal"/>
      <w:lvlText w:val="%4."/>
      <w:lvlJc w:val="left"/>
      <w:pPr>
        <w:ind w:left="3096" w:hanging="360"/>
      </w:pPr>
    </w:lvl>
    <w:lvl w:ilvl="4" w:tplc="08070019" w:tentative="1">
      <w:start w:val="1"/>
      <w:numFmt w:val="lowerLetter"/>
      <w:lvlText w:val="%5."/>
      <w:lvlJc w:val="left"/>
      <w:pPr>
        <w:ind w:left="3816" w:hanging="360"/>
      </w:pPr>
    </w:lvl>
    <w:lvl w:ilvl="5" w:tplc="0807001B" w:tentative="1">
      <w:start w:val="1"/>
      <w:numFmt w:val="lowerRoman"/>
      <w:lvlText w:val="%6."/>
      <w:lvlJc w:val="right"/>
      <w:pPr>
        <w:ind w:left="4536" w:hanging="180"/>
      </w:pPr>
    </w:lvl>
    <w:lvl w:ilvl="6" w:tplc="0807000F" w:tentative="1">
      <w:start w:val="1"/>
      <w:numFmt w:val="decimal"/>
      <w:lvlText w:val="%7."/>
      <w:lvlJc w:val="left"/>
      <w:pPr>
        <w:ind w:left="5256" w:hanging="360"/>
      </w:pPr>
    </w:lvl>
    <w:lvl w:ilvl="7" w:tplc="08070019" w:tentative="1">
      <w:start w:val="1"/>
      <w:numFmt w:val="lowerLetter"/>
      <w:lvlText w:val="%8."/>
      <w:lvlJc w:val="left"/>
      <w:pPr>
        <w:ind w:left="5976" w:hanging="360"/>
      </w:pPr>
    </w:lvl>
    <w:lvl w:ilvl="8" w:tplc="08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8224A36"/>
    <w:multiLevelType w:val="hybridMultilevel"/>
    <w:tmpl w:val="FCECB5CC"/>
    <w:lvl w:ilvl="0" w:tplc="49082A7C">
      <w:start w:val="1"/>
      <w:numFmt w:val="bullet"/>
      <w:pStyle w:val="StandardAufzhlung"/>
      <w:lvlText w:val="–"/>
      <w:lvlJc w:val="left"/>
      <w:pPr>
        <w:ind w:left="852" w:hanging="284"/>
      </w:pPr>
      <w:rPr>
        <w:rFonts w:ascii="Arial" w:hAnsi="Arial" w:hint="default"/>
        <w:color w:val="auto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90E3494"/>
    <w:multiLevelType w:val="hybridMultilevel"/>
    <w:tmpl w:val="9C04B0B0"/>
    <w:lvl w:ilvl="0" w:tplc="E5A22C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EAB6D57"/>
    <w:multiLevelType w:val="hybridMultilevel"/>
    <w:tmpl w:val="11100B30"/>
    <w:lvl w:ilvl="0" w:tplc="B23057F2">
      <w:start w:val="1"/>
      <w:numFmt w:val="bullet"/>
      <w:pStyle w:val="TabellenAufzhlung"/>
      <w:lvlText w:val="–"/>
      <w:lvlJc w:val="left"/>
      <w:pPr>
        <w:ind w:left="227" w:hanging="227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D0A7B"/>
    <w:multiLevelType w:val="multilevel"/>
    <w:tmpl w:val="1DC2EB0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7"/>
  </w:num>
  <w:num w:numId="2">
    <w:abstractNumId w:val="19"/>
  </w:num>
  <w:num w:numId="3">
    <w:abstractNumId w:val="23"/>
  </w:num>
  <w:num w:numId="4">
    <w:abstractNumId w:val="25"/>
  </w:num>
  <w:num w:numId="5">
    <w:abstractNumId w:val="27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18"/>
  </w:num>
  <w:num w:numId="18">
    <w:abstractNumId w:val="21"/>
  </w:num>
  <w:num w:numId="19">
    <w:abstractNumId w:val="28"/>
  </w:num>
  <w:num w:numId="20">
    <w:abstractNumId w:val="11"/>
  </w:num>
  <w:num w:numId="21">
    <w:abstractNumId w:val="20"/>
  </w:num>
  <w:num w:numId="22">
    <w:abstractNumId w:val="1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7"/>
  </w:num>
  <w:num w:numId="26">
    <w:abstractNumId w:val="12"/>
  </w:num>
  <w:num w:numId="27">
    <w:abstractNumId w:val="22"/>
  </w:num>
  <w:num w:numId="28">
    <w:abstractNumId w:val="15"/>
  </w:num>
  <w:num w:numId="29">
    <w:abstractNumId w:val="26"/>
  </w:num>
  <w:num w:numId="30">
    <w:abstractNumId w:val="24"/>
  </w:num>
  <w:num w:numId="31">
    <w:abstractNumId w:val="14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36"/>
    <w:rsid w:val="00006CE3"/>
    <w:rsid w:val="000373DF"/>
    <w:rsid w:val="000424CB"/>
    <w:rsid w:val="000506BB"/>
    <w:rsid w:val="00077C5C"/>
    <w:rsid w:val="000951BB"/>
    <w:rsid w:val="000E311A"/>
    <w:rsid w:val="0010019C"/>
    <w:rsid w:val="00102EB3"/>
    <w:rsid w:val="001204B5"/>
    <w:rsid w:val="00122790"/>
    <w:rsid w:val="001357E2"/>
    <w:rsid w:val="00146F21"/>
    <w:rsid w:val="00150B2A"/>
    <w:rsid w:val="00153D5D"/>
    <w:rsid w:val="00155FD7"/>
    <w:rsid w:val="00172D68"/>
    <w:rsid w:val="00177E69"/>
    <w:rsid w:val="001D2778"/>
    <w:rsid w:val="001D3031"/>
    <w:rsid w:val="00232BA3"/>
    <w:rsid w:val="00234864"/>
    <w:rsid w:val="00271157"/>
    <w:rsid w:val="00281DE8"/>
    <w:rsid w:val="002830DA"/>
    <w:rsid w:val="00290BE2"/>
    <w:rsid w:val="002C1465"/>
    <w:rsid w:val="002C483F"/>
    <w:rsid w:val="002D6D26"/>
    <w:rsid w:val="00357C22"/>
    <w:rsid w:val="00360040"/>
    <w:rsid w:val="00361B32"/>
    <w:rsid w:val="003869D7"/>
    <w:rsid w:val="003A1AB9"/>
    <w:rsid w:val="003F411C"/>
    <w:rsid w:val="003F517E"/>
    <w:rsid w:val="003F582D"/>
    <w:rsid w:val="003F64C7"/>
    <w:rsid w:val="003F7EBB"/>
    <w:rsid w:val="004238D1"/>
    <w:rsid w:val="004430F6"/>
    <w:rsid w:val="00447A56"/>
    <w:rsid w:val="00473BAC"/>
    <w:rsid w:val="00474460"/>
    <w:rsid w:val="0048070E"/>
    <w:rsid w:val="00494833"/>
    <w:rsid w:val="00496A0A"/>
    <w:rsid w:val="004C4ADF"/>
    <w:rsid w:val="004D6C92"/>
    <w:rsid w:val="004E6BDA"/>
    <w:rsid w:val="004F1647"/>
    <w:rsid w:val="005001D8"/>
    <w:rsid w:val="00503AD4"/>
    <w:rsid w:val="005068A3"/>
    <w:rsid w:val="005074C0"/>
    <w:rsid w:val="00556884"/>
    <w:rsid w:val="00582169"/>
    <w:rsid w:val="005A41BF"/>
    <w:rsid w:val="005C76F7"/>
    <w:rsid w:val="006120FD"/>
    <w:rsid w:val="00612FE9"/>
    <w:rsid w:val="00631DEA"/>
    <w:rsid w:val="00672797"/>
    <w:rsid w:val="0067775F"/>
    <w:rsid w:val="00686288"/>
    <w:rsid w:val="006E4ED7"/>
    <w:rsid w:val="0070199E"/>
    <w:rsid w:val="007333B2"/>
    <w:rsid w:val="00745A43"/>
    <w:rsid w:val="00745B36"/>
    <w:rsid w:val="00757177"/>
    <w:rsid w:val="00793CC1"/>
    <w:rsid w:val="007C34AF"/>
    <w:rsid w:val="007D0E02"/>
    <w:rsid w:val="007D648C"/>
    <w:rsid w:val="007F3554"/>
    <w:rsid w:val="007F45D6"/>
    <w:rsid w:val="0080614B"/>
    <w:rsid w:val="00813EA0"/>
    <w:rsid w:val="00833876"/>
    <w:rsid w:val="0083639F"/>
    <w:rsid w:val="008428E5"/>
    <w:rsid w:val="00862F10"/>
    <w:rsid w:val="00864A2A"/>
    <w:rsid w:val="00876B91"/>
    <w:rsid w:val="0089473A"/>
    <w:rsid w:val="0089515B"/>
    <w:rsid w:val="008A333B"/>
    <w:rsid w:val="008A39B8"/>
    <w:rsid w:val="008B003B"/>
    <w:rsid w:val="008C010A"/>
    <w:rsid w:val="008E0E84"/>
    <w:rsid w:val="008E1C7C"/>
    <w:rsid w:val="008E4377"/>
    <w:rsid w:val="008F0BFD"/>
    <w:rsid w:val="008F2DA1"/>
    <w:rsid w:val="00914C8B"/>
    <w:rsid w:val="009152D3"/>
    <w:rsid w:val="00920184"/>
    <w:rsid w:val="00931E17"/>
    <w:rsid w:val="00945372"/>
    <w:rsid w:val="00963163"/>
    <w:rsid w:val="0097247D"/>
    <w:rsid w:val="00981413"/>
    <w:rsid w:val="009B288C"/>
    <w:rsid w:val="00A0427D"/>
    <w:rsid w:val="00A235EE"/>
    <w:rsid w:val="00A26373"/>
    <w:rsid w:val="00A53B51"/>
    <w:rsid w:val="00A6176A"/>
    <w:rsid w:val="00A66C4C"/>
    <w:rsid w:val="00A67BF6"/>
    <w:rsid w:val="00A71A86"/>
    <w:rsid w:val="00A86F88"/>
    <w:rsid w:val="00A87046"/>
    <w:rsid w:val="00A876EE"/>
    <w:rsid w:val="00A90CEA"/>
    <w:rsid w:val="00AA114A"/>
    <w:rsid w:val="00AC4951"/>
    <w:rsid w:val="00AD1DB0"/>
    <w:rsid w:val="00AD7BC3"/>
    <w:rsid w:val="00B01FE7"/>
    <w:rsid w:val="00B15A40"/>
    <w:rsid w:val="00B1683E"/>
    <w:rsid w:val="00B22D70"/>
    <w:rsid w:val="00B46037"/>
    <w:rsid w:val="00B4749C"/>
    <w:rsid w:val="00B74185"/>
    <w:rsid w:val="00BA45A0"/>
    <w:rsid w:val="00BB09A9"/>
    <w:rsid w:val="00BF2525"/>
    <w:rsid w:val="00BF504B"/>
    <w:rsid w:val="00C129CE"/>
    <w:rsid w:val="00C502B4"/>
    <w:rsid w:val="00C614E1"/>
    <w:rsid w:val="00C61E30"/>
    <w:rsid w:val="00C80997"/>
    <w:rsid w:val="00C80E90"/>
    <w:rsid w:val="00C94468"/>
    <w:rsid w:val="00CA2B78"/>
    <w:rsid w:val="00CB4997"/>
    <w:rsid w:val="00CF07BB"/>
    <w:rsid w:val="00CF0857"/>
    <w:rsid w:val="00CF6A3A"/>
    <w:rsid w:val="00D04085"/>
    <w:rsid w:val="00D0496D"/>
    <w:rsid w:val="00D11E3D"/>
    <w:rsid w:val="00D22483"/>
    <w:rsid w:val="00D34F8F"/>
    <w:rsid w:val="00D54213"/>
    <w:rsid w:val="00D64502"/>
    <w:rsid w:val="00D75B65"/>
    <w:rsid w:val="00D84A3E"/>
    <w:rsid w:val="00D95D8F"/>
    <w:rsid w:val="00DA171A"/>
    <w:rsid w:val="00DB0FBF"/>
    <w:rsid w:val="00DB0FE5"/>
    <w:rsid w:val="00DF04F0"/>
    <w:rsid w:val="00E06C5F"/>
    <w:rsid w:val="00E1300A"/>
    <w:rsid w:val="00E21573"/>
    <w:rsid w:val="00E22C28"/>
    <w:rsid w:val="00E24CE7"/>
    <w:rsid w:val="00E2524C"/>
    <w:rsid w:val="00E25696"/>
    <w:rsid w:val="00E358DB"/>
    <w:rsid w:val="00E37C0C"/>
    <w:rsid w:val="00E5299D"/>
    <w:rsid w:val="00E5456C"/>
    <w:rsid w:val="00E64115"/>
    <w:rsid w:val="00E65005"/>
    <w:rsid w:val="00E70F94"/>
    <w:rsid w:val="00E71F40"/>
    <w:rsid w:val="00EA66E0"/>
    <w:rsid w:val="00EB7FB6"/>
    <w:rsid w:val="00ED08AA"/>
    <w:rsid w:val="00ED2C5E"/>
    <w:rsid w:val="00ED6355"/>
    <w:rsid w:val="00EE608C"/>
    <w:rsid w:val="00EF6AE9"/>
    <w:rsid w:val="00F01E7F"/>
    <w:rsid w:val="00F0686E"/>
    <w:rsid w:val="00F13976"/>
    <w:rsid w:val="00F6755E"/>
    <w:rsid w:val="00F76C9D"/>
    <w:rsid w:val="00F9375C"/>
    <w:rsid w:val="00FA5B55"/>
    <w:rsid w:val="00FC4A69"/>
    <w:rsid w:val="00FC50FE"/>
    <w:rsid w:val="00FC66AF"/>
    <w:rsid w:val="00FC7CF1"/>
    <w:rsid w:val="00FD1069"/>
    <w:rsid w:val="00FE2AB7"/>
    <w:rsid w:val="00FF7A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;"/>
  <w14:docId w14:val="696E806F"/>
  <w14:defaultImageDpi w14:val="300"/>
  <w15:chartTrackingRefBased/>
  <w15:docId w15:val="{3169724E-9F82-4EBF-BC82-2A15C9AD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45B36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berschrift1">
    <w:name w:val="heading 1"/>
    <w:basedOn w:val="Titel1"/>
    <w:next w:val="Standard"/>
    <w:qFormat/>
    <w:rsid w:val="00FC4A69"/>
    <w:pPr>
      <w:numPr>
        <w:numId w:val="22"/>
      </w:numPr>
      <w:outlineLvl w:val="0"/>
    </w:pPr>
    <w:rPr>
      <w:sz w:val="30"/>
      <w:szCs w:val="30"/>
    </w:rPr>
  </w:style>
  <w:style w:type="paragraph" w:styleId="berschrift2">
    <w:name w:val="heading 2"/>
    <w:basedOn w:val="berschrift1"/>
    <w:next w:val="Standard"/>
    <w:link w:val="berschrift2Zchn"/>
    <w:qFormat/>
    <w:rsid w:val="00B15A40"/>
    <w:pPr>
      <w:numPr>
        <w:ilvl w:val="1"/>
      </w:numPr>
      <w:spacing w:line="240" w:lineRule="auto"/>
      <w:outlineLvl w:val="1"/>
    </w:pPr>
    <w:rPr>
      <w:sz w:val="26"/>
      <w:szCs w:val="28"/>
    </w:rPr>
  </w:style>
  <w:style w:type="paragraph" w:styleId="berschrift3">
    <w:name w:val="heading 3"/>
    <w:basedOn w:val="berschrift2"/>
    <w:next w:val="Standard"/>
    <w:qFormat/>
    <w:rsid w:val="00FC4A69"/>
    <w:pPr>
      <w:numPr>
        <w:ilvl w:val="2"/>
      </w:numPr>
      <w:outlineLvl w:val="2"/>
    </w:pPr>
    <w:rPr>
      <w:sz w:val="22"/>
      <w:szCs w:val="26"/>
    </w:rPr>
  </w:style>
  <w:style w:type="paragraph" w:styleId="berschrift4">
    <w:name w:val="heading 4"/>
    <w:basedOn w:val="berschrift3"/>
    <w:next w:val="Standard"/>
    <w:autoRedefine/>
    <w:rsid w:val="00F13976"/>
    <w:pPr>
      <w:numPr>
        <w:ilvl w:val="3"/>
      </w:numPr>
      <w:outlineLvl w:val="3"/>
    </w:pPr>
    <w:rPr>
      <w:sz w:val="20"/>
      <w:szCs w:val="20"/>
    </w:rPr>
  </w:style>
  <w:style w:type="paragraph" w:styleId="berschrift5">
    <w:name w:val="heading 5"/>
    <w:basedOn w:val="berschrift4"/>
    <w:next w:val="Standard"/>
    <w:autoRedefine/>
    <w:rsid w:val="000E311A"/>
    <w:pPr>
      <w:numPr>
        <w:ilvl w:val="4"/>
      </w:numPr>
      <w:outlineLvl w:val="4"/>
    </w:pPr>
    <w:rPr>
      <w:bCs/>
      <w:iCs/>
      <w:sz w:val="18"/>
      <w:szCs w:val="18"/>
    </w:rPr>
  </w:style>
  <w:style w:type="paragraph" w:styleId="berschrift6">
    <w:name w:val="heading 6"/>
    <w:basedOn w:val="berschrift5"/>
    <w:next w:val="Standard"/>
    <w:autoRedefine/>
    <w:rsid w:val="00A86F88"/>
    <w:pPr>
      <w:numPr>
        <w:ilvl w:val="5"/>
      </w:numPr>
      <w:outlineLvl w:val="5"/>
    </w:pPr>
    <w:rPr>
      <w:sz w:val="15"/>
    </w:rPr>
  </w:style>
  <w:style w:type="paragraph" w:styleId="berschrift7">
    <w:name w:val="heading 7"/>
    <w:basedOn w:val="berschrift6"/>
    <w:next w:val="Standard"/>
    <w:autoRedefine/>
    <w:rsid w:val="00A86F88"/>
    <w:pPr>
      <w:numPr>
        <w:ilvl w:val="6"/>
      </w:numPr>
      <w:outlineLvl w:val="6"/>
    </w:pPr>
    <w:rPr>
      <w:sz w:val="13"/>
    </w:rPr>
  </w:style>
  <w:style w:type="paragraph" w:styleId="berschrift8">
    <w:name w:val="heading 8"/>
    <w:basedOn w:val="berschrift6"/>
    <w:next w:val="Standard"/>
    <w:autoRedefine/>
    <w:rsid w:val="00A86F88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autoRedefine/>
    <w:rsid w:val="00A86F88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semiHidden/>
    <w:unhideWhenUsed/>
    <w:rsid w:val="008C010A"/>
    <w:pPr>
      <w:numPr>
        <w:numId w:val="16"/>
      </w:numPr>
      <w:contextualSpacing/>
    </w:pPr>
  </w:style>
  <w:style w:type="paragraph" w:styleId="Funotentext">
    <w:name w:val="footnote text"/>
    <w:aliases w:val="Fussnotentext"/>
    <w:basedOn w:val="Standard"/>
    <w:semiHidden/>
    <w:rsid w:val="00383341"/>
    <w:pPr>
      <w:spacing w:after="60" w:line="240" w:lineRule="auto"/>
    </w:pPr>
    <w:rPr>
      <w:sz w:val="14"/>
    </w:rPr>
  </w:style>
  <w:style w:type="paragraph" w:customStyle="1" w:styleId="Standardfett">
    <w:name w:val="Standard fett"/>
    <w:basedOn w:val="Standard"/>
    <w:next w:val="Standard"/>
    <w:qFormat/>
    <w:rsid w:val="000E311A"/>
    <w:rPr>
      <w:b/>
      <w:color w:val="000000"/>
    </w:rPr>
  </w:style>
  <w:style w:type="character" w:styleId="Funotenzeichen">
    <w:name w:val="footnote reference"/>
    <w:rsid w:val="000E311A"/>
    <w:rPr>
      <w:rFonts w:ascii="Arial" w:hAnsi="Arial"/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0E311A"/>
    <w:pPr>
      <w:tabs>
        <w:tab w:val="center" w:pos="4536"/>
        <w:tab w:val="right" w:pos="9072"/>
      </w:tabs>
      <w:spacing w:line="240" w:lineRule="auto"/>
    </w:pPr>
  </w:style>
  <w:style w:type="table" w:customStyle="1" w:styleId="TabelleHorizontale">
    <w:name w:val="Tabelle Horizontale"/>
    <w:basedOn w:val="NormaleTabelle"/>
    <w:rsid w:val="00E37C0C"/>
    <w:pPr>
      <w:widowControl w:val="0"/>
    </w:pPr>
    <w:rPr>
      <w:rFonts w:ascii="Arial" w:hAnsi="Arial"/>
      <w:szCs w:val="24"/>
      <w:lang w:val="de-DE" w:eastAsia="ja-JP"/>
    </w:rPr>
    <w:tblPr>
      <w:tblStyleRowBandSize w:val="1"/>
      <w:tblStyleColBandSize w:val="1"/>
      <w:tblBorders>
        <w:bottom w:val="single" w:sz="4" w:space="0" w:color="auto"/>
      </w:tblBorders>
    </w:tblPr>
    <w:trPr>
      <w:cantSplit/>
    </w:trPr>
    <w:tcPr>
      <w:tcMar>
        <w:top w:w="57" w:type="dxa"/>
        <w:left w:w="28" w:type="dxa"/>
        <w:bottom w:w="28" w:type="dxa"/>
        <w:right w:w="28" w:type="dxa"/>
      </w:tcMar>
    </w:tcPr>
    <w:tblStylePr w:type="firstRow">
      <w:pPr>
        <w:jc w:val="left"/>
      </w:pPr>
      <w:rPr>
        <w:rFonts w:ascii="Arial" w:hAnsi="Arial"/>
        <w:b w:val="0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2" w:space="0" w:color="auto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single" w:sz="2" w:space="0" w:color="auto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2" w:space="0" w:color="auto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" w:space="0" w:color="auto"/>
          <w:left w:val="nil"/>
          <w:bottom w:val="single" w:sz="2" w:space="0" w:color="auto"/>
          <w:right w:val="nil"/>
          <w:insideH w:val="single" w:sz="2" w:space="0" w:color="auto"/>
          <w:insideV w:val="nil"/>
          <w:tl2br w:val="nil"/>
          <w:tr2bl w:val="nil"/>
        </w:tcBorders>
      </w:tcPr>
    </w:tblStylePr>
  </w:style>
  <w:style w:type="paragraph" w:customStyle="1" w:styleId="Fusszeile">
    <w:name w:val="Fusszeile"/>
    <w:basedOn w:val="Standard"/>
    <w:rsid w:val="00BB09A9"/>
    <w:pPr>
      <w:tabs>
        <w:tab w:val="left" w:pos="0"/>
        <w:tab w:val="left" w:pos="330"/>
        <w:tab w:val="center" w:pos="4535"/>
        <w:tab w:val="right" w:pos="9070"/>
      </w:tabs>
    </w:pPr>
    <w:rPr>
      <w:sz w:val="16"/>
      <w:szCs w:val="16"/>
    </w:rPr>
  </w:style>
  <w:style w:type="paragraph" w:customStyle="1" w:styleId="StandardAufzhlung">
    <w:name w:val="Standard Aufzählung"/>
    <w:basedOn w:val="Standard"/>
    <w:qFormat/>
    <w:rsid w:val="00FC4A69"/>
    <w:pPr>
      <w:numPr>
        <w:numId w:val="4"/>
      </w:numPr>
      <w:tabs>
        <w:tab w:val="left" w:pos="284"/>
      </w:tabs>
      <w:ind w:left="851"/>
    </w:pPr>
  </w:style>
  <w:style w:type="paragraph" w:customStyle="1" w:styleId="Fusszeileblau">
    <w:name w:val="Fusszeile blau"/>
    <w:basedOn w:val="Fusszeile"/>
    <w:next w:val="Fusszeile"/>
    <w:rsid w:val="008C010A"/>
    <w:rPr>
      <w:color w:val="303030" w:themeColor="text1"/>
    </w:rPr>
  </w:style>
  <w:style w:type="paragraph" w:styleId="Beschriftung">
    <w:name w:val="caption"/>
    <w:basedOn w:val="Standard"/>
    <w:next w:val="Standard"/>
    <w:rsid w:val="000E311A"/>
    <w:pPr>
      <w:suppressAutoHyphens/>
      <w:spacing w:before="120" w:after="120" w:line="240" w:lineRule="auto"/>
    </w:pPr>
    <w:rPr>
      <w:rFonts w:eastAsia="Times New Roman"/>
      <w:lang w:eastAsia="ar-SA"/>
    </w:rPr>
  </w:style>
  <w:style w:type="character" w:styleId="Hyperlink">
    <w:name w:val="Hyperlink"/>
    <w:uiPriority w:val="99"/>
    <w:rsid w:val="000E311A"/>
    <w:rPr>
      <w:rFonts w:ascii="Arial" w:hAnsi="Arial"/>
      <w:b w:val="0"/>
      <w:bCs w:val="0"/>
      <w:i w:val="0"/>
      <w:iCs w:val="0"/>
      <w:color w:val="303030" w:themeColor="text1"/>
      <w:u w:val="single"/>
    </w:rPr>
  </w:style>
  <w:style w:type="character" w:customStyle="1" w:styleId="GesichteterHyperlink">
    <w:name w:val="GesichteterHyperlink"/>
    <w:basedOn w:val="Hyperlink"/>
    <w:rsid w:val="000E311A"/>
    <w:rPr>
      <w:rFonts w:ascii="Arial" w:hAnsi="Arial"/>
      <w:b w:val="0"/>
      <w:bCs w:val="0"/>
      <w:i w:val="0"/>
      <w:iCs w:val="0"/>
      <w:color w:val="auto"/>
      <w:sz w:val="18"/>
      <w:u w:val="single"/>
    </w:rPr>
  </w:style>
  <w:style w:type="paragraph" w:customStyle="1" w:styleId="Tabellen-Kopf">
    <w:name w:val="Tabellen-Kopf"/>
    <w:basedOn w:val="Standardfett"/>
    <w:qFormat/>
    <w:rsid w:val="00914C8B"/>
    <w:pPr>
      <w:keepNext/>
      <w:spacing w:after="20" w:line="240" w:lineRule="auto"/>
    </w:pPr>
    <w:rPr>
      <w:rFonts w:eastAsia="Times New Roman"/>
      <w:color w:val="auto"/>
      <w:szCs w:val="20"/>
      <w:lang w:val="de-DE" w:eastAsia="ar-SA"/>
    </w:rPr>
  </w:style>
  <w:style w:type="paragraph" w:customStyle="1" w:styleId="Tabellen-Text">
    <w:name w:val="Tabellen-Text"/>
    <w:basedOn w:val="Tabellen-Kopf"/>
    <w:rsid w:val="00914C8B"/>
    <w:pPr>
      <w:spacing w:before="20" w:after="0" w:line="288" w:lineRule="auto"/>
    </w:pPr>
    <w:rPr>
      <w:b w:val="0"/>
      <w:noProof/>
    </w:rPr>
  </w:style>
  <w:style w:type="paragraph" w:styleId="Verzeichnis1">
    <w:name w:val="toc 1"/>
    <w:basedOn w:val="Standard"/>
    <w:next w:val="Standard"/>
    <w:autoRedefine/>
    <w:uiPriority w:val="39"/>
    <w:rsid w:val="00FC4A69"/>
    <w:pPr>
      <w:tabs>
        <w:tab w:val="left" w:pos="340"/>
        <w:tab w:val="right" w:leader="dot" w:pos="8488"/>
      </w:tabs>
    </w:pPr>
  </w:style>
  <w:style w:type="paragraph" w:styleId="Verzeichnis2">
    <w:name w:val="toc 2"/>
    <w:basedOn w:val="Verzeichnis1"/>
    <w:next w:val="Standard"/>
    <w:autoRedefine/>
    <w:uiPriority w:val="39"/>
    <w:rsid w:val="000E311A"/>
    <w:pPr>
      <w:tabs>
        <w:tab w:val="left" w:pos="670"/>
      </w:tabs>
      <w:ind w:left="181"/>
    </w:pPr>
  </w:style>
  <w:style w:type="paragraph" w:styleId="Verzeichnis3">
    <w:name w:val="toc 3"/>
    <w:basedOn w:val="Verzeichnis2"/>
    <w:next w:val="Standard"/>
    <w:autoRedefine/>
    <w:uiPriority w:val="39"/>
    <w:rsid w:val="00FC4A69"/>
    <w:pPr>
      <w:tabs>
        <w:tab w:val="clear" w:pos="340"/>
        <w:tab w:val="clear" w:pos="670"/>
        <w:tab w:val="left" w:pos="709"/>
        <w:tab w:val="left" w:pos="993"/>
      </w:tabs>
      <w:ind w:left="360"/>
    </w:pPr>
    <w:rPr>
      <w:noProof/>
    </w:rPr>
  </w:style>
  <w:style w:type="paragraph" w:styleId="Verzeichnis4">
    <w:name w:val="toc 4"/>
    <w:basedOn w:val="Standard"/>
    <w:next w:val="Standard"/>
    <w:autoRedefine/>
    <w:rsid w:val="000E311A"/>
    <w:pPr>
      <w:ind w:left="540"/>
    </w:pPr>
  </w:style>
  <w:style w:type="paragraph" w:styleId="Verzeichnis5">
    <w:name w:val="toc 5"/>
    <w:basedOn w:val="Standard"/>
    <w:next w:val="Standard"/>
    <w:autoRedefine/>
    <w:rsid w:val="000E311A"/>
    <w:pPr>
      <w:ind w:left="720"/>
    </w:pPr>
  </w:style>
  <w:style w:type="paragraph" w:styleId="Verzeichnis6">
    <w:name w:val="toc 6"/>
    <w:basedOn w:val="Standard"/>
    <w:next w:val="Standard"/>
    <w:autoRedefine/>
    <w:rsid w:val="000E311A"/>
    <w:pPr>
      <w:ind w:left="900"/>
    </w:pPr>
  </w:style>
  <w:style w:type="paragraph" w:styleId="Verzeichnis7">
    <w:name w:val="toc 7"/>
    <w:basedOn w:val="Standard"/>
    <w:next w:val="Standard"/>
    <w:autoRedefine/>
    <w:rsid w:val="000E311A"/>
    <w:pPr>
      <w:ind w:left="1080"/>
    </w:pPr>
  </w:style>
  <w:style w:type="paragraph" w:styleId="Verzeichnis8">
    <w:name w:val="toc 8"/>
    <w:basedOn w:val="Standard"/>
    <w:next w:val="Standard"/>
    <w:autoRedefine/>
    <w:semiHidden/>
    <w:rsid w:val="000E311A"/>
    <w:pPr>
      <w:ind w:left="1260"/>
    </w:pPr>
  </w:style>
  <w:style w:type="paragraph" w:styleId="Verzeichnis9">
    <w:name w:val="toc 9"/>
    <w:basedOn w:val="Standard"/>
    <w:next w:val="Standard"/>
    <w:autoRedefine/>
    <w:semiHidden/>
    <w:rsid w:val="000E311A"/>
    <w:pPr>
      <w:ind w:left="1440"/>
    </w:pPr>
  </w:style>
  <w:style w:type="paragraph" w:customStyle="1" w:styleId="TitelBericht">
    <w:name w:val="Titel Bericht"/>
    <w:basedOn w:val="berschrift1"/>
    <w:autoRedefine/>
    <w:qFormat/>
    <w:rsid w:val="00F13976"/>
    <w:pPr>
      <w:numPr>
        <w:numId w:val="0"/>
      </w:numPr>
    </w:pPr>
    <w:rPr>
      <w:sz w:val="48"/>
    </w:rPr>
  </w:style>
  <w:style w:type="table" w:styleId="EinfacheTabelle1">
    <w:name w:val="Plain Table 1"/>
    <w:basedOn w:val="NormaleTabelle"/>
    <w:rsid w:val="0036004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rsid w:val="00360040"/>
    <w:tblPr>
      <w:tblStyleRowBandSize w:val="1"/>
      <w:tblStyleColBandSize w:val="1"/>
      <w:tblBorders>
        <w:top w:val="single" w:sz="4" w:space="0" w:color="979797" w:themeColor="text1" w:themeTint="80"/>
        <w:bottom w:val="single" w:sz="4" w:space="0" w:color="9797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797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797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79797" w:themeColor="text1" w:themeTint="80"/>
          <w:right w:val="single" w:sz="4" w:space="0" w:color="979797" w:themeColor="text1" w:themeTint="80"/>
        </w:tcBorders>
      </w:tcPr>
    </w:tblStylePr>
    <w:tblStylePr w:type="band2Vert">
      <w:tblPr/>
      <w:tcPr>
        <w:tcBorders>
          <w:left w:val="single" w:sz="4" w:space="0" w:color="979797" w:themeColor="text1" w:themeTint="80"/>
          <w:right w:val="single" w:sz="4" w:space="0" w:color="979797" w:themeColor="text1" w:themeTint="80"/>
        </w:tcBorders>
      </w:tcPr>
    </w:tblStylePr>
    <w:tblStylePr w:type="band1Horz">
      <w:tblPr/>
      <w:tcPr>
        <w:tcBorders>
          <w:top w:val="single" w:sz="4" w:space="0" w:color="979797" w:themeColor="text1" w:themeTint="80"/>
          <w:bottom w:val="single" w:sz="4" w:space="0" w:color="979797" w:themeColor="text1" w:themeTint="80"/>
        </w:tcBorders>
      </w:tcPr>
    </w:tblStylePr>
  </w:style>
  <w:style w:type="paragraph" w:customStyle="1" w:styleId="H3">
    <w:name w:val="H3"/>
    <w:basedOn w:val="H2"/>
    <w:next w:val="Standard"/>
    <w:qFormat/>
    <w:rsid w:val="00234864"/>
    <w:pPr>
      <w:spacing w:line="252" w:lineRule="auto"/>
    </w:pPr>
    <w:rPr>
      <w:sz w:val="28"/>
      <w:szCs w:val="28"/>
      <w:lang w:val="de-CH"/>
    </w:rPr>
  </w:style>
  <w:style w:type="paragraph" w:customStyle="1" w:styleId="H2">
    <w:name w:val="H2"/>
    <w:basedOn w:val="H1"/>
    <w:next w:val="Standard"/>
    <w:qFormat/>
    <w:rsid w:val="00ED2C5E"/>
    <w:rPr>
      <w:rFonts w:eastAsia="Times New Roman"/>
      <w:bCs/>
      <w:sz w:val="36"/>
      <w:szCs w:val="36"/>
      <w:u w:color="5BC5F2"/>
      <w:lang w:val="de-DE"/>
    </w:rPr>
  </w:style>
  <w:style w:type="paragraph" w:customStyle="1" w:styleId="H1">
    <w:name w:val="H1"/>
    <w:basedOn w:val="Standard"/>
    <w:next w:val="Standard"/>
    <w:qFormat/>
    <w:rsid w:val="00E358DB"/>
    <w:pPr>
      <w:spacing w:line="240" w:lineRule="auto"/>
    </w:pPr>
    <w:rPr>
      <w:b/>
      <w:sz w:val="46"/>
      <w:szCs w:val="46"/>
    </w:rPr>
  </w:style>
  <w:style w:type="paragraph" w:customStyle="1" w:styleId="H4">
    <w:name w:val="H4"/>
    <w:basedOn w:val="H3"/>
    <w:next w:val="Standard"/>
    <w:rsid w:val="00234864"/>
    <w:pPr>
      <w:spacing w:line="264" w:lineRule="auto"/>
    </w:pPr>
    <w:rPr>
      <w:sz w:val="24"/>
      <w:szCs w:val="24"/>
    </w:rPr>
  </w:style>
  <w:style w:type="paragraph" w:customStyle="1" w:styleId="TitelBrief">
    <w:name w:val="Titel Brief"/>
    <w:basedOn w:val="H3"/>
    <w:next w:val="Standard"/>
    <w:qFormat/>
    <w:rsid w:val="00102EB3"/>
  </w:style>
  <w:style w:type="paragraph" w:customStyle="1" w:styleId="StandardBrief">
    <w:name w:val="Standard Brief"/>
    <w:basedOn w:val="Standard"/>
    <w:qFormat/>
    <w:rsid w:val="000E311A"/>
    <w:pPr>
      <w:tabs>
        <w:tab w:val="left" w:pos="567"/>
      </w:tabs>
      <w:spacing w:line="280" w:lineRule="atLeast"/>
    </w:pPr>
  </w:style>
  <w:style w:type="paragraph" w:customStyle="1" w:styleId="BeschrifungAbbildung">
    <w:name w:val="Beschrifung Abbildung"/>
    <w:basedOn w:val="Beschriftung"/>
    <w:next w:val="Standard"/>
    <w:qFormat/>
    <w:rsid w:val="000E311A"/>
    <w:pPr>
      <w:numPr>
        <w:numId w:val="3"/>
      </w:numPr>
      <w:spacing w:after="240"/>
    </w:pPr>
    <w:rPr>
      <w:i/>
    </w:rPr>
  </w:style>
  <w:style w:type="paragraph" w:customStyle="1" w:styleId="BeschriftungTabelle">
    <w:name w:val="Beschriftung Tabelle"/>
    <w:basedOn w:val="Beschriftung"/>
    <w:qFormat/>
    <w:rsid w:val="000E311A"/>
    <w:pPr>
      <w:numPr>
        <w:numId w:val="2"/>
      </w:numPr>
      <w:spacing w:before="240"/>
    </w:pPr>
    <w:rPr>
      <w:i/>
    </w:rPr>
  </w:style>
  <w:style w:type="paragraph" w:customStyle="1" w:styleId="TabellenAufzhlung">
    <w:name w:val="Tabellen Aufzählung"/>
    <w:basedOn w:val="Tabellen-Text"/>
    <w:autoRedefine/>
    <w:qFormat/>
    <w:rsid w:val="00914C8B"/>
    <w:pPr>
      <w:numPr>
        <w:numId w:val="5"/>
      </w:numPr>
    </w:pPr>
  </w:style>
  <w:style w:type="paragraph" w:styleId="Kopfzeile">
    <w:name w:val="header"/>
    <w:basedOn w:val="Standard"/>
    <w:link w:val="KopfzeileZchn"/>
    <w:unhideWhenUsed/>
    <w:rsid w:val="000E311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0E311A"/>
    <w:rPr>
      <w:rFonts w:ascii="Arial" w:eastAsiaTheme="minorEastAsia" w:hAnsi="Arial"/>
      <w:sz w:val="20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E311A"/>
    <w:rPr>
      <w:rFonts w:ascii="Arial" w:eastAsiaTheme="minorEastAsia" w:hAnsi="Arial"/>
      <w:sz w:val="20"/>
      <w:szCs w:val="22"/>
      <w:lang w:val="de-DE" w:eastAsia="en-US"/>
    </w:rPr>
  </w:style>
  <w:style w:type="paragraph" w:styleId="Sprechblasentext">
    <w:name w:val="Balloon Text"/>
    <w:basedOn w:val="Standard"/>
    <w:link w:val="SprechblasentextZchn"/>
    <w:rsid w:val="000E311A"/>
    <w:pPr>
      <w:spacing w:line="240" w:lineRule="auto"/>
    </w:pPr>
    <w:rPr>
      <w:rFonts w:cs="Lucida Grande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E311A"/>
    <w:rPr>
      <w:rFonts w:ascii="Arial" w:eastAsiaTheme="minorEastAsia" w:hAnsi="Arial" w:cs="Lucida Grande"/>
      <w:sz w:val="20"/>
      <w:szCs w:val="18"/>
      <w:lang w:val="de-DE" w:eastAsia="en-US"/>
    </w:rPr>
  </w:style>
  <w:style w:type="paragraph" w:customStyle="1" w:styleId="StandardohneAbsatzabstand">
    <w:name w:val="Standard ohne Absatzabstand"/>
    <w:basedOn w:val="Standard"/>
    <w:next w:val="Standard"/>
    <w:rsid w:val="000E311A"/>
  </w:style>
  <w:style w:type="table" w:customStyle="1" w:styleId="TabelleRechnung">
    <w:name w:val="Tabelle Rechnung"/>
    <w:basedOn w:val="TabelleHorizontale"/>
    <w:rsid w:val="000E311A"/>
    <w:tblPr>
      <w:tblBorders>
        <w:bottom w:val="none" w:sz="0" w:space="0" w:color="auto"/>
        <w:insideH w:val="single" w:sz="2" w:space="0" w:color="auto"/>
      </w:tblBorders>
    </w:tblPr>
    <w:tcPr>
      <w:tcMar>
        <w:top w:w="28" w:type="dxa"/>
      </w:tcMar>
    </w:tcPr>
    <w:tblStylePr w:type="firstRow">
      <w:pPr>
        <w:jc w:val="left"/>
      </w:pPr>
      <w:rPr>
        <w:rFonts w:ascii="Helv" w:hAnsi="Helv"/>
        <w:b w:val="0"/>
        <w:color w:val="auto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lastCol">
      <w:pPr>
        <w:jc w:val="right"/>
      </w:pPr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2" w:space="0" w:color="auto"/>
          <w:insideV w:val="nil"/>
          <w:tl2br w:val="nil"/>
          <w:tr2bl w:val="nil"/>
        </w:tcBorders>
      </w:tcPr>
    </w:tblStylePr>
  </w:style>
  <w:style w:type="table" w:styleId="Tabellenraster">
    <w:name w:val="Table Grid"/>
    <w:basedOn w:val="NormaleTabelle"/>
    <w:uiPriority w:val="39"/>
    <w:rsid w:val="000E311A"/>
    <w:rPr>
      <w:rFonts w:eastAsiaTheme="minorEastAsia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Deckblatt">
    <w:name w:val="Titel Deckblatt"/>
    <w:basedOn w:val="berschrift1"/>
    <w:next w:val="Standard"/>
    <w:rsid w:val="00A86F88"/>
    <w:pPr>
      <w:numPr>
        <w:numId w:val="0"/>
      </w:numPr>
    </w:pPr>
    <w:rPr>
      <w:sz w:val="48"/>
      <w:szCs w:val="48"/>
    </w:rPr>
  </w:style>
  <w:style w:type="character" w:styleId="BesuchterLink">
    <w:name w:val="FollowedHyperlink"/>
    <w:basedOn w:val="Absatz-Standardschriftart"/>
    <w:semiHidden/>
    <w:unhideWhenUsed/>
    <w:rsid w:val="000E311A"/>
    <w:rPr>
      <w:rFonts w:ascii="Arial" w:hAnsi="Arial"/>
      <w:color w:val="auto"/>
      <w:sz w:val="20"/>
      <w:u w:val="single"/>
      <w:lang w:val="de-DE"/>
    </w:rPr>
  </w:style>
  <w:style w:type="character" w:styleId="Fett">
    <w:name w:val="Strong"/>
    <w:basedOn w:val="Absatz-Standardschriftart"/>
    <w:uiPriority w:val="22"/>
    <w:qFormat/>
    <w:rsid w:val="000E311A"/>
    <w:rPr>
      <w:rFonts w:ascii="Arial" w:hAnsi="Arial"/>
      <w:b/>
      <w:bCs/>
      <w:sz w:val="20"/>
      <w:lang w:val="de-DE"/>
    </w:rPr>
  </w:style>
  <w:style w:type="paragraph" w:customStyle="1" w:styleId="Headline">
    <w:name w:val="Headline"/>
    <w:qFormat/>
    <w:rsid w:val="00F01E7F"/>
    <w:pPr>
      <w:spacing w:line="880" w:lineRule="exact"/>
    </w:pPr>
    <w:rPr>
      <w:rFonts w:ascii="Arial" w:eastAsiaTheme="minorEastAsia" w:hAnsi="Arial"/>
      <w:b/>
      <w:sz w:val="82"/>
      <w:szCs w:val="82"/>
      <w:lang w:val="de-DE"/>
    </w:rPr>
  </w:style>
  <w:style w:type="paragraph" w:customStyle="1" w:styleId="Titel1">
    <w:name w:val="Titel1"/>
    <w:basedOn w:val="Standard"/>
    <w:next w:val="Standard"/>
    <w:rsid w:val="00F01E7F"/>
    <w:rPr>
      <w:b/>
      <w:sz w:val="24"/>
      <w:u w:color="5BC5F2"/>
    </w:rPr>
  </w:style>
  <w:style w:type="paragraph" w:styleId="Inhaltsverzeichnisberschrift">
    <w:name w:val="TOC Heading"/>
    <w:basedOn w:val="H2"/>
    <w:next w:val="Standard"/>
    <w:uiPriority w:val="39"/>
    <w:unhideWhenUsed/>
    <w:qFormat/>
    <w:rsid w:val="00AD7BC3"/>
  </w:style>
  <w:style w:type="paragraph" w:styleId="Kommentartext">
    <w:name w:val="annotation text"/>
    <w:basedOn w:val="Standard"/>
    <w:link w:val="KommentartextZchn"/>
    <w:rsid w:val="000E311A"/>
    <w:rPr>
      <w:rFonts w:eastAsia="MS Mincho"/>
      <w:color w:val="333333"/>
      <w:sz w:val="24"/>
    </w:rPr>
  </w:style>
  <w:style w:type="character" w:customStyle="1" w:styleId="KommentartextZchn">
    <w:name w:val="Kommentartext Zchn"/>
    <w:basedOn w:val="Absatz-Standardschriftart"/>
    <w:link w:val="Kommentartext"/>
    <w:rsid w:val="000E311A"/>
    <w:rPr>
      <w:rFonts w:ascii="Arial" w:eastAsia="MS Mincho" w:hAnsi="Arial"/>
      <w:color w:val="333333"/>
      <w:sz w:val="24"/>
      <w:szCs w:val="22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01E7F"/>
    <w:pPr>
      <w:spacing w:line="240" w:lineRule="auto"/>
    </w:pPr>
    <w:rPr>
      <w:rFonts w:eastAsiaTheme="minorEastAsia"/>
      <w:b/>
      <w:bCs/>
      <w:color w:val="auto"/>
    </w:rPr>
  </w:style>
  <w:style w:type="character" w:customStyle="1" w:styleId="KommentarthemaZchn">
    <w:name w:val="Kommentarthema Zchn"/>
    <w:basedOn w:val="KommentartextZchn"/>
    <w:link w:val="Kommentarthema"/>
    <w:rsid w:val="00F01E7F"/>
    <w:rPr>
      <w:rFonts w:ascii="Arial" w:eastAsiaTheme="minorEastAsia" w:hAnsi="Arial"/>
      <w:b/>
      <w:bCs/>
      <w:color w:val="333333"/>
      <w:spacing w:val="4"/>
      <w:sz w:val="24"/>
      <w:szCs w:val="22"/>
      <w:lang w:val="de-DE" w:eastAsia="en-US"/>
    </w:rPr>
  </w:style>
  <w:style w:type="character" w:styleId="Kommentarzeichen">
    <w:name w:val="annotation reference"/>
    <w:rsid w:val="000E311A"/>
    <w:rPr>
      <w:rFonts w:ascii="Arial" w:hAnsi="Arial"/>
      <w:sz w:val="18"/>
      <w:szCs w:val="18"/>
    </w:rPr>
  </w:style>
  <w:style w:type="paragraph" w:customStyle="1" w:styleId="Lead">
    <w:name w:val="Lead"/>
    <w:basedOn w:val="Standard"/>
    <w:qFormat/>
    <w:rsid w:val="000E311A"/>
    <w:pPr>
      <w:spacing w:line="640" w:lineRule="exact"/>
    </w:pPr>
    <w:rPr>
      <w:b/>
      <w:sz w:val="60"/>
      <w:szCs w:val="60"/>
    </w:rPr>
  </w:style>
  <w:style w:type="paragraph" w:customStyle="1" w:styleId="Leadklein">
    <w:name w:val="Lead klein"/>
    <w:basedOn w:val="Lead"/>
    <w:qFormat/>
    <w:rsid w:val="00F01E7F"/>
    <w:pPr>
      <w:spacing w:line="500" w:lineRule="exact"/>
    </w:pPr>
    <w:rPr>
      <w:sz w:val="46"/>
      <w:szCs w:val="46"/>
    </w:rPr>
  </w:style>
  <w:style w:type="paragraph" w:styleId="Listenabsatz">
    <w:name w:val="List Paragraph"/>
    <w:basedOn w:val="Standard"/>
    <w:uiPriority w:val="34"/>
    <w:rsid w:val="000E311A"/>
    <w:pPr>
      <w:spacing w:after="200"/>
      <w:ind w:left="720"/>
      <w:contextualSpacing/>
    </w:pPr>
  </w:style>
  <w:style w:type="paragraph" w:customStyle="1" w:styleId="Literaturangaben">
    <w:name w:val="Literaturangaben"/>
    <w:basedOn w:val="Standard"/>
    <w:uiPriority w:val="99"/>
    <w:rsid w:val="000E311A"/>
    <w:pPr>
      <w:tabs>
        <w:tab w:val="left" w:pos="2837"/>
      </w:tabs>
      <w:ind w:left="2835" w:hanging="2835"/>
    </w:pPr>
  </w:style>
  <w:style w:type="character" w:styleId="Seitenzahl">
    <w:name w:val="page number"/>
    <w:basedOn w:val="Absatz-Standardschriftart"/>
    <w:semiHidden/>
    <w:unhideWhenUsed/>
    <w:rsid w:val="000E311A"/>
    <w:rPr>
      <w:rFonts w:ascii="Arial" w:hAnsi="Arial"/>
      <w:sz w:val="16"/>
      <w:lang w:val="de-DE"/>
    </w:rPr>
  </w:style>
  <w:style w:type="paragraph" w:customStyle="1" w:styleId="SparteSubline">
    <w:name w:val="Sparte / Subline"/>
    <w:basedOn w:val="Standard"/>
    <w:qFormat/>
    <w:rsid w:val="000E311A"/>
    <w:pPr>
      <w:spacing w:line="340" w:lineRule="atLeast"/>
    </w:pPr>
    <w:rPr>
      <w:b/>
      <w:sz w:val="30"/>
      <w:szCs w:val="30"/>
    </w:rPr>
  </w:style>
  <w:style w:type="paragraph" w:styleId="StandardWeb">
    <w:name w:val="Normal (Web)"/>
    <w:basedOn w:val="Standard"/>
    <w:uiPriority w:val="99"/>
    <w:unhideWhenUsed/>
    <w:rsid w:val="000E311A"/>
    <w:pPr>
      <w:spacing w:before="100" w:beforeAutospacing="1" w:after="100" w:afterAutospacing="1" w:line="240" w:lineRule="auto"/>
    </w:pPr>
    <w:rPr>
      <w:rFonts w:eastAsia="Times New Roman"/>
      <w:sz w:val="24"/>
      <w:lang w:eastAsia="de-CH"/>
    </w:rPr>
  </w:style>
  <w:style w:type="paragraph" w:customStyle="1" w:styleId="Standardklein">
    <w:name w:val="Standard klein"/>
    <w:basedOn w:val="Standard"/>
    <w:qFormat/>
    <w:rsid w:val="000E311A"/>
    <w:rPr>
      <w:rFonts w:cs="Arial"/>
      <w:sz w:val="16"/>
      <w:szCs w:val="16"/>
    </w:rPr>
  </w:style>
  <w:style w:type="paragraph" w:customStyle="1" w:styleId="Standard-Tabellentext">
    <w:name w:val="Standard-Tabellentext"/>
    <w:basedOn w:val="Standard"/>
    <w:qFormat/>
    <w:rsid w:val="00F01E7F"/>
    <w:pPr>
      <w:spacing w:line="240" w:lineRule="auto"/>
    </w:pPr>
    <w:rPr>
      <w:sz w:val="18"/>
    </w:rPr>
  </w:style>
  <w:style w:type="character" w:customStyle="1" w:styleId="Standard-Tabellentext-Fett">
    <w:name w:val="Standard-Tabellentext-Fett"/>
    <w:basedOn w:val="Absatz-Standardschriftart"/>
    <w:uiPriority w:val="1"/>
    <w:qFormat/>
    <w:rsid w:val="000E311A"/>
    <w:rPr>
      <w:rFonts w:ascii="Arial" w:hAnsi="Arial"/>
      <w:b/>
      <w:bCs w:val="0"/>
      <w:i w:val="0"/>
      <w:iCs w:val="0"/>
      <w:sz w:val="18"/>
      <w:lang w:val="de-DE"/>
    </w:rPr>
  </w:style>
  <w:style w:type="character" w:customStyle="1" w:styleId="berschrift2Zchn">
    <w:name w:val="Überschrift 2 Zchn"/>
    <w:link w:val="berschrift2"/>
    <w:rsid w:val="00B15A40"/>
    <w:rPr>
      <w:rFonts w:ascii="Arial" w:eastAsiaTheme="minorEastAsia" w:hAnsi="Arial"/>
      <w:b/>
      <w:sz w:val="26"/>
      <w:szCs w:val="28"/>
      <w:u w:color="5BC5F2"/>
      <w:lang w:eastAsia="en-US"/>
    </w:rPr>
  </w:style>
  <w:style w:type="table" w:styleId="EinfacheTabelle3">
    <w:name w:val="Plain Table 3"/>
    <w:basedOn w:val="NormaleTabelle"/>
    <w:rsid w:val="00914C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797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797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ufzhlungszeichen2">
    <w:name w:val="List Bullet 2"/>
    <w:basedOn w:val="Aufzhlungszeichen"/>
    <w:rsid w:val="008C010A"/>
    <w:pPr>
      <w:numPr>
        <w:numId w:val="15"/>
      </w:numPr>
    </w:pPr>
  </w:style>
  <w:style w:type="paragraph" w:styleId="Aufzhlungszeichen3">
    <w:name w:val="List Bullet 3"/>
    <w:basedOn w:val="Standard"/>
    <w:semiHidden/>
    <w:unhideWhenUsed/>
    <w:rsid w:val="008C010A"/>
    <w:pPr>
      <w:numPr>
        <w:numId w:val="14"/>
      </w:numPr>
      <w:contextualSpacing/>
    </w:pPr>
  </w:style>
  <w:style w:type="paragraph" w:styleId="Aufzhlungszeichen4">
    <w:name w:val="List Bullet 4"/>
    <w:basedOn w:val="Standard"/>
    <w:semiHidden/>
    <w:unhideWhenUsed/>
    <w:rsid w:val="008C010A"/>
    <w:pPr>
      <w:numPr>
        <w:numId w:val="13"/>
      </w:numPr>
      <w:contextualSpacing/>
    </w:pPr>
  </w:style>
  <w:style w:type="paragraph" w:styleId="Aufzhlungszeichen5">
    <w:name w:val="List Bullet 5"/>
    <w:basedOn w:val="Standard"/>
    <w:rsid w:val="008C010A"/>
    <w:pPr>
      <w:numPr>
        <w:numId w:val="12"/>
      </w:numPr>
      <w:contextualSpacing/>
    </w:pPr>
  </w:style>
  <w:style w:type="paragraph" w:styleId="Dokumentstruktur">
    <w:name w:val="Document Map"/>
    <w:basedOn w:val="Standard"/>
    <w:link w:val="DokumentstrukturZchn"/>
    <w:semiHidden/>
    <w:unhideWhenUsed/>
    <w:rsid w:val="008C010A"/>
    <w:pPr>
      <w:spacing w:line="240" w:lineRule="auto"/>
    </w:pPr>
    <w:rPr>
      <w:szCs w:val="2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8C010A"/>
    <w:rPr>
      <w:rFonts w:ascii="Arial" w:eastAsiaTheme="minorEastAsia" w:hAnsi="Arial"/>
      <w:spacing w:val="4"/>
      <w:sz w:val="20"/>
      <w:szCs w:val="26"/>
      <w:lang w:val="de-DE" w:eastAsia="en-US"/>
    </w:rPr>
  </w:style>
  <w:style w:type="character" w:styleId="Erwhnung">
    <w:name w:val="Mention"/>
    <w:basedOn w:val="Absatz-Standardschriftart"/>
    <w:uiPriority w:val="99"/>
    <w:semiHidden/>
    <w:unhideWhenUsed/>
    <w:rsid w:val="008C010A"/>
    <w:rPr>
      <w:rFonts w:ascii="Arial" w:hAnsi="Arial"/>
      <w:color w:val="auto"/>
      <w:sz w:val="20"/>
      <w:shd w:val="clear" w:color="auto" w:fill="E1DFDD"/>
      <w:lang w:val="de-DE"/>
    </w:rPr>
  </w:style>
  <w:style w:type="paragraph" w:styleId="Blocktext">
    <w:name w:val="Block Text"/>
    <w:basedOn w:val="Standard"/>
    <w:semiHidden/>
    <w:unhideWhenUsed/>
    <w:rsid w:val="008C010A"/>
    <w:pPr>
      <w:pBdr>
        <w:top w:val="single" w:sz="2" w:space="10" w:color="E6007E" w:themeColor="accent1"/>
        <w:left w:val="single" w:sz="2" w:space="10" w:color="E6007E" w:themeColor="accent1"/>
        <w:bottom w:val="single" w:sz="2" w:space="10" w:color="E6007E" w:themeColor="accent1"/>
        <w:right w:val="single" w:sz="2" w:space="10" w:color="E6007E" w:themeColor="accent1"/>
      </w:pBdr>
      <w:ind w:left="1152" w:right="1152"/>
    </w:pPr>
    <w:rPr>
      <w:iCs/>
      <w:color w:val="E6007E" w:themeColor="accent1"/>
    </w:rPr>
  </w:style>
  <w:style w:type="paragraph" w:styleId="Fu-Endnotenberschrift">
    <w:name w:val="Note Heading"/>
    <w:basedOn w:val="Standard"/>
    <w:next w:val="Standard"/>
    <w:link w:val="Fu-EndnotenberschriftZchn"/>
    <w:rsid w:val="008C010A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rsid w:val="008C010A"/>
    <w:rPr>
      <w:rFonts w:ascii="Arial" w:eastAsiaTheme="minorEastAsia" w:hAnsi="Arial"/>
      <w:spacing w:val="4"/>
      <w:sz w:val="20"/>
      <w:szCs w:val="22"/>
      <w:lang w:val="de-DE" w:eastAsia="en-US"/>
    </w:rPr>
  </w:style>
  <w:style w:type="character" w:styleId="Hashtag">
    <w:name w:val="Hashtag"/>
    <w:basedOn w:val="Absatz-Standardschriftart"/>
    <w:uiPriority w:val="99"/>
    <w:semiHidden/>
    <w:unhideWhenUsed/>
    <w:rsid w:val="008C010A"/>
    <w:rPr>
      <w:rFonts w:ascii="Arial" w:hAnsi="Arial"/>
      <w:color w:val="E6007E" w:themeColor="accent1"/>
      <w:sz w:val="20"/>
      <w:shd w:val="clear" w:color="auto" w:fill="E1DFDD"/>
      <w:lang w:val="de-DE"/>
    </w:rPr>
  </w:style>
  <w:style w:type="character" w:styleId="Hervorhebung">
    <w:name w:val="Emphasis"/>
    <w:basedOn w:val="Absatz-Standardschriftart"/>
    <w:rsid w:val="00494833"/>
    <w:rPr>
      <w:rFonts w:ascii="Arial" w:hAnsi="Arial"/>
      <w:i/>
      <w:iCs/>
    </w:rPr>
  </w:style>
  <w:style w:type="paragraph" w:styleId="Titel">
    <w:name w:val="Title"/>
    <w:basedOn w:val="Standard"/>
    <w:next w:val="Standard"/>
    <w:link w:val="TitelZchn"/>
    <w:rsid w:val="0049483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49483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rsid w:val="00494833"/>
    <w:pPr>
      <w:numPr>
        <w:ilvl w:val="1"/>
      </w:numPr>
    </w:pPr>
    <w:rPr>
      <w:color w:val="797979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494833"/>
    <w:rPr>
      <w:rFonts w:asciiTheme="minorHAnsi" w:eastAsiaTheme="minorEastAsia" w:hAnsiTheme="minorHAnsi" w:cstheme="minorBidi"/>
      <w:color w:val="797979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rsid w:val="00494833"/>
    <w:rPr>
      <w:i/>
      <w:iCs/>
      <w:color w:val="636363" w:themeColor="text1" w:themeTint="BF"/>
    </w:rPr>
  </w:style>
  <w:style w:type="character" w:styleId="IntensiveHervorhebung">
    <w:name w:val="Intense Emphasis"/>
    <w:basedOn w:val="Absatz-Standardschriftart"/>
    <w:uiPriority w:val="21"/>
    <w:rsid w:val="00494833"/>
    <w:rPr>
      <w:i/>
      <w:iCs/>
      <w:color w:val="E6007E" w:themeColor="accent1"/>
    </w:rPr>
  </w:style>
  <w:style w:type="paragraph" w:customStyle="1" w:styleId="Tabellen-KopfWeiss">
    <w:name w:val="Tabellen-Kopf Weiss"/>
    <w:basedOn w:val="Tabellen-Kopf"/>
    <w:rsid w:val="00C80E90"/>
  </w:style>
  <w:style w:type="character" w:styleId="NichtaufgelsteErwhnung">
    <w:name w:val="Unresolved Mention"/>
    <w:basedOn w:val="Absatz-Standardschriftart"/>
    <w:uiPriority w:val="99"/>
    <w:semiHidden/>
    <w:unhideWhenUsed/>
    <w:rsid w:val="00042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avos.ch/fileadmin/user_upload/dokumente/informieren/nachhaltigkeit/Reglement_myclimateKlimfondsDavos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avos.ch/fileadmin/user_upload/dokumente/informieren/nachhaltigkeit/Reglement_myclimateKlimfondsDavos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myclimate.sharepoint.com/sites/myc/Templates/myclimate-Briefvorlage-leer.dotx" TargetMode="External"/></Relationships>
</file>

<file path=word/theme/theme1.xml><?xml version="1.0" encoding="utf-8"?>
<a:theme xmlns:a="http://schemas.openxmlformats.org/drawingml/2006/main" name="myclimate-standard-2019">
  <a:themeElements>
    <a:clrScheme name="myclimate-2019">
      <a:dk1>
        <a:srgbClr val="303030"/>
      </a:dk1>
      <a:lt1>
        <a:srgbClr val="FFFFFF"/>
      </a:lt1>
      <a:dk2>
        <a:srgbClr val="5BC5F2"/>
      </a:dk2>
      <a:lt2>
        <a:srgbClr val="999999"/>
      </a:lt2>
      <a:accent1>
        <a:srgbClr val="E6007E"/>
      </a:accent1>
      <a:accent2>
        <a:srgbClr val="004D90"/>
      </a:accent2>
      <a:accent3>
        <a:srgbClr val="009FE3"/>
      </a:accent3>
      <a:accent4>
        <a:srgbClr val="F5520B"/>
      </a:accent4>
      <a:accent5>
        <a:srgbClr val="6EAA28"/>
      </a:accent5>
      <a:accent6>
        <a:srgbClr val="000000"/>
      </a:accent6>
      <a:hlink>
        <a:srgbClr val="004D90"/>
      </a:hlink>
      <a:folHlink>
        <a:srgbClr val="F5520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yc-standard-2017" id="{A41AA8B8-7117-3E45-9C0C-353CE1A6DA55}" vid="{3FEF5FB8-E886-954B-AD59-47274743FF7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F829A094E18E43B36A6628AC4D65C8" ma:contentTypeVersion="18" ma:contentTypeDescription="Ein neues Dokument erstellen." ma:contentTypeScope="" ma:versionID="9d275e7760c24a995f6e0d60ad1020a1">
  <xsd:schema xmlns:xsd="http://www.w3.org/2001/XMLSchema" xmlns:xs="http://www.w3.org/2001/XMLSchema" xmlns:p="http://schemas.microsoft.com/office/2006/metadata/properties" xmlns:ns2="763e1afb-69cc-4346-9a08-35fc7a397895" xmlns:ns3="3c0e2de5-fda1-4b45-a001-713c299171ec" targetNamespace="http://schemas.microsoft.com/office/2006/metadata/properties" ma:root="true" ma:fieldsID="edccdd4c48fd87f5bf5bb5d8bdb4eec8" ns2:_="" ns3:_="">
    <xsd:import namespace="763e1afb-69cc-4346-9a08-35fc7a397895"/>
    <xsd:import namespace="3c0e2de5-fda1-4b45-a001-713c2991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Ge_x00e4_ndert_2" minOccurs="0"/>
                <xsd:element ref="ns2:lcf76f155ced4ddcb4097134ff3c332f" minOccurs="0"/>
                <xsd:element ref="ns3:TaxCatchAll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e1afb-69cc-4346-9a08-35fc7a397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Ge_x00e4_ndert_2" ma:index="21" nillable="true" ma:displayName="Geändert_2" ma:format="DateOnly" ma:internalName="Ge_x00e4_ndert_2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c6838bce-6681-4f2d-8732-a95244ff0d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" ma:index="25" nillable="true" ma:displayName="Datum" ma:format="DateOnly" ma:internalName="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e2de5-fda1-4b45-a001-713c2991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c5a478-19b3-4b5a-b060-0bf2b939a483}" ma:internalName="TaxCatchAll" ma:showField="CatchAllData" ma:web="3c0e2de5-fda1-4b45-a001-713c29917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_x00e4_ndert_2 xmlns="763e1afb-69cc-4346-9a08-35fc7a397895" xsi:nil="true"/>
    <lcf76f155ced4ddcb4097134ff3c332f xmlns="763e1afb-69cc-4346-9a08-35fc7a397895">
      <Terms xmlns="http://schemas.microsoft.com/office/infopath/2007/PartnerControls"/>
    </lcf76f155ced4ddcb4097134ff3c332f>
    <TaxCatchAll xmlns="3c0e2de5-fda1-4b45-a001-713c299171ec" xsi:nil="true"/>
    <Datum xmlns="763e1afb-69cc-4346-9a08-35fc7a39789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EBE0C4-C737-44D7-82EA-AB1B204757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e1afb-69cc-4346-9a08-35fc7a397895"/>
    <ds:schemaRef ds:uri="3c0e2de5-fda1-4b45-a001-713c29917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C6CFD8-645A-49AE-A4B3-817A57111E47}">
  <ds:schemaRefs>
    <ds:schemaRef ds:uri="http://schemas.microsoft.com/office/2006/metadata/properties"/>
    <ds:schemaRef ds:uri="http://schemas.microsoft.com/office/infopath/2007/PartnerControls"/>
    <ds:schemaRef ds:uri="763e1afb-69cc-4346-9a08-35fc7a397895"/>
    <ds:schemaRef ds:uri="3c0e2de5-fda1-4b45-a001-713c299171ec"/>
  </ds:schemaRefs>
</ds:datastoreItem>
</file>

<file path=customXml/itemProps3.xml><?xml version="1.0" encoding="utf-8"?>
<ds:datastoreItem xmlns:ds="http://schemas.openxmlformats.org/officeDocument/2006/customXml" ds:itemID="{11FD99B4-F75B-C04C-B492-EDCCE316E0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725158-3C29-4547-BAD9-166A6B0F26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myclimate-Briefvorlage-leer</Template>
  <TotalTime>0</TotalTime>
  <Pages>3</Pages>
  <Words>455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Ravasio</dc:creator>
  <cp:keywords/>
  <dc:description/>
  <cp:lastModifiedBy>Luca Ravasio</cp:lastModifiedBy>
  <cp:revision>12</cp:revision>
  <cp:lastPrinted>2010-02-09T14:44:00Z</cp:lastPrinted>
  <dcterms:created xsi:type="dcterms:W3CDTF">2022-11-11T12:12:00Z</dcterms:created>
  <dcterms:modified xsi:type="dcterms:W3CDTF">2023-02-03T13:09:00Z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0x0101005DF829A094E18E43B36A6628AC4D65C8</vt:lpwstr>
  </property>
  <property fmtid="{D5CDD505-2E9C-101B-9397-08002B2CF9AE}" pid="3" name="Order">
    <vt:r8>5116000</vt:r8>
  </property>
  <property fmtid="{D5CDD505-2E9C-101B-9397-08002B2CF9AE}" pid="4" name="MediaServiceImageTags">
    <vt:lpwstr/>
  </property>
</Properties>
</file>